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82CE5">
      <w:pPr>
        <w:jc w:val="left"/>
        <w:rPr>
          <w:rFonts w:hint="eastAsia" w:ascii="方正黑体简体" w:hAnsi="方正小标宋简体" w:eastAsia="方正黑体简体" w:cs="方正小标宋简体"/>
          <w:b/>
          <w:bCs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方正黑体简体" w:hAnsi="方正小标宋简体" w:eastAsia="方正黑体简体" w:cs="方正小标宋简体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方正黑体简体" w:hAnsi="方正小标宋简体" w:eastAsia="方正黑体简体" w:cs="方正小标宋简体"/>
          <w:b/>
          <w:bCs/>
          <w:color w:val="auto"/>
          <w:sz w:val="32"/>
          <w:szCs w:val="32"/>
          <w:highlight w:val="none"/>
          <w:lang w:val="en-US" w:eastAsia="zh-CN"/>
        </w:rPr>
        <w:t>6</w:t>
      </w:r>
    </w:p>
    <w:p w14:paraId="579CF522">
      <w:pPr>
        <w:jc w:val="center"/>
        <w:rPr>
          <w:rFonts w:ascii="方正仿宋简体" w:hAnsi="方正小标宋简体" w:eastAsia="方正小标宋简体" w:cs="方正小标宋简体"/>
          <w:b/>
          <w:color w:val="auto"/>
          <w:sz w:val="44"/>
          <w:szCs w:val="44"/>
          <w:highlight w:val="none"/>
        </w:rPr>
      </w:pPr>
      <w:r>
        <w:rPr>
          <w:rFonts w:hint="eastAsia" w:ascii="方正仿宋简体" w:hAnsi="方正小标宋简体" w:eastAsia="方正小标宋简体" w:cs="方正小标宋简体"/>
          <w:b/>
          <w:color w:val="auto"/>
          <w:sz w:val="44"/>
          <w:szCs w:val="44"/>
          <w:highlight w:val="none"/>
        </w:rPr>
        <w:t>专业技术人员主要业绩材料核查联签表</w:t>
      </w:r>
    </w:p>
    <w:p w14:paraId="10A2302E">
      <w:pPr>
        <w:jc w:val="left"/>
        <w:rPr>
          <w:rFonts w:ascii="方正仿宋简体" w:eastAsia="方正仿宋简体"/>
          <w:b/>
          <w:color w:val="auto"/>
          <w:sz w:val="24"/>
          <w:szCs w:val="24"/>
          <w:highlight w:val="none"/>
        </w:rPr>
      </w:pPr>
      <w:r>
        <w:rPr>
          <w:rFonts w:ascii="方正仿宋简体" w:eastAsia="方正仿宋简体"/>
          <w:b/>
          <w:color w:val="auto"/>
          <w:sz w:val="24"/>
          <w:szCs w:val="24"/>
          <w:highlight w:val="none"/>
        </w:rPr>
        <w:t xml:space="preserve">用人单位（公章）：                            </w:t>
      </w:r>
      <w:r>
        <w:rPr>
          <w:rFonts w:hint="eastAsia" w:ascii="方正仿宋简体" w:eastAsia="方正仿宋简体"/>
          <w:b/>
          <w:color w:val="auto"/>
          <w:sz w:val="24"/>
          <w:szCs w:val="24"/>
          <w:highlight w:val="none"/>
        </w:rPr>
        <w:t xml:space="preserve">            </w:t>
      </w:r>
      <w:r>
        <w:rPr>
          <w:rFonts w:ascii="方正仿宋简体" w:eastAsia="方正仿宋简体"/>
          <w:b/>
          <w:color w:val="auto"/>
          <w:sz w:val="24"/>
          <w:szCs w:val="24"/>
          <w:highlight w:val="none"/>
        </w:rPr>
        <w:t xml:space="preserve"> 县（市、区）人社部门或市直主管部门（公章）：</w:t>
      </w:r>
    </w:p>
    <w:tbl>
      <w:tblPr>
        <w:tblStyle w:val="9"/>
        <w:tblW w:w="14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53"/>
        <w:gridCol w:w="559"/>
        <w:gridCol w:w="393"/>
        <w:gridCol w:w="265"/>
        <w:gridCol w:w="753"/>
        <w:gridCol w:w="841"/>
        <w:gridCol w:w="608"/>
        <w:gridCol w:w="1430"/>
        <w:gridCol w:w="574"/>
        <w:gridCol w:w="310"/>
        <w:gridCol w:w="277"/>
        <w:gridCol w:w="268"/>
        <w:gridCol w:w="1127"/>
        <w:gridCol w:w="180"/>
        <w:gridCol w:w="646"/>
        <w:gridCol w:w="481"/>
        <w:gridCol w:w="427"/>
        <w:gridCol w:w="755"/>
        <w:gridCol w:w="921"/>
        <w:gridCol w:w="856"/>
        <w:gridCol w:w="391"/>
        <w:gridCol w:w="90"/>
        <w:gridCol w:w="1548"/>
      </w:tblGrid>
      <w:tr w14:paraId="3C804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18" w:type="dxa"/>
            <w:tcBorders>
              <w:right w:val="single" w:color="000000" w:sz="6" w:space="0"/>
            </w:tcBorders>
            <w:noWrap w:val="0"/>
            <w:vAlign w:val="center"/>
          </w:tcPr>
          <w:p w14:paraId="64213F4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270" w:type="dxa"/>
            <w:gridSpan w:val="4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558C6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4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D7EEC5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2038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40B3CCA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1" w:type="dxa"/>
            <w:gridSpan w:val="3"/>
            <w:tcBorders>
              <w:right w:val="single" w:color="000000" w:sz="6" w:space="0"/>
            </w:tcBorders>
            <w:noWrap w:val="0"/>
            <w:vAlign w:val="center"/>
          </w:tcPr>
          <w:p w14:paraId="16EB3750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3129" w:type="dxa"/>
            <w:gridSpan w:val="6"/>
            <w:tcBorders>
              <w:left w:val="single" w:color="000000" w:sz="6" w:space="0"/>
            </w:tcBorders>
            <w:noWrap w:val="0"/>
            <w:vAlign w:val="center"/>
          </w:tcPr>
          <w:p w14:paraId="7A1D123A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6" w:type="dxa"/>
            <w:gridSpan w:val="2"/>
            <w:noWrap w:val="0"/>
            <w:vAlign w:val="center"/>
          </w:tcPr>
          <w:p w14:paraId="0EEED82F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评审依据学历</w:t>
            </w:r>
          </w:p>
        </w:tc>
        <w:tc>
          <w:tcPr>
            <w:tcW w:w="2885" w:type="dxa"/>
            <w:gridSpan w:val="4"/>
            <w:noWrap w:val="0"/>
            <w:vAlign w:val="center"/>
          </w:tcPr>
          <w:p w14:paraId="20F3CE2D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04C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3" w:type="dxa"/>
            <w:gridSpan w:val="4"/>
            <w:tcBorders>
              <w:right w:val="single" w:color="000000" w:sz="6" w:space="0"/>
            </w:tcBorders>
            <w:noWrap w:val="0"/>
            <w:vAlign w:val="center"/>
          </w:tcPr>
          <w:p w14:paraId="75403BA5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现专业技术职称及取得时间</w:t>
            </w:r>
          </w:p>
        </w:tc>
        <w:tc>
          <w:tcPr>
            <w:tcW w:w="2467" w:type="dxa"/>
            <w:gridSpan w:val="4"/>
            <w:tcBorders>
              <w:left w:val="single" w:color="000000" w:sz="6" w:space="0"/>
            </w:tcBorders>
            <w:noWrap w:val="0"/>
            <w:vAlign w:val="center"/>
          </w:tcPr>
          <w:p w14:paraId="338B84FE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04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5A66C3AD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申报专业技术职称</w:t>
            </w:r>
          </w:p>
        </w:tc>
        <w:tc>
          <w:tcPr>
            <w:tcW w:w="2162" w:type="dxa"/>
            <w:gridSpan w:val="5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D2127C1">
            <w:pPr>
              <w:spacing w:line="300" w:lineRule="exact"/>
              <w:ind w:left="-105" w:leftChars="-50" w:right="-105" w:rightChars="-50" w:firstLine="964" w:firstLineChars="40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7E1DB22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申报专业</w:t>
            </w:r>
          </w:p>
        </w:tc>
        <w:tc>
          <w:tcPr>
            <w:tcW w:w="210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568F54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3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F95A5C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申报方式</w:t>
            </w:r>
          </w:p>
        </w:tc>
        <w:tc>
          <w:tcPr>
            <w:tcW w:w="1548" w:type="dxa"/>
            <w:tcBorders>
              <w:left w:val="single" w:color="000000" w:sz="6" w:space="0"/>
            </w:tcBorders>
            <w:noWrap w:val="0"/>
            <w:vAlign w:val="center"/>
          </w:tcPr>
          <w:p w14:paraId="0F99AE6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DDEC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4571" w:type="dxa"/>
            <w:gridSpan w:val="24"/>
            <w:noWrap w:val="0"/>
            <w:vAlign w:val="center"/>
          </w:tcPr>
          <w:p w14:paraId="6660BCDE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近5年年度考核结果</w:t>
            </w:r>
          </w:p>
        </w:tc>
      </w:tr>
      <w:tr w14:paraId="1F3EC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430" w:type="dxa"/>
            <w:gridSpan w:val="3"/>
            <w:noWrap w:val="0"/>
            <w:vAlign w:val="center"/>
          </w:tcPr>
          <w:p w14:paraId="10D0CB03">
            <w:pPr>
              <w:spacing w:line="300" w:lineRule="exact"/>
              <w:jc w:val="center"/>
              <w:rPr>
                <w:rFonts w:hint="default" w:ascii="方正仿宋简体" w:eastAsia="方正仿宋简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2021</w:t>
            </w:r>
          </w:p>
        </w:tc>
        <w:tc>
          <w:tcPr>
            <w:tcW w:w="1411" w:type="dxa"/>
            <w:gridSpan w:val="3"/>
            <w:noWrap w:val="0"/>
            <w:vAlign w:val="center"/>
          </w:tcPr>
          <w:p w14:paraId="342FDF2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9" w:type="dxa"/>
            <w:gridSpan w:val="2"/>
            <w:noWrap w:val="0"/>
            <w:vAlign w:val="center"/>
          </w:tcPr>
          <w:p w14:paraId="253CDBB9">
            <w:pPr>
              <w:spacing w:line="300" w:lineRule="exact"/>
              <w:jc w:val="center"/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30" w:type="dxa"/>
            <w:noWrap w:val="0"/>
            <w:vAlign w:val="center"/>
          </w:tcPr>
          <w:p w14:paraId="6142664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9" w:type="dxa"/>
            <w:gridSpan w:val="4"/>
            <w:noWrap w:val="0"/>
            <w:vAlign w:val="center"/>
          </w:tcPr>
          <w:p w14:paraId="3A234878">
            <w:pPr>
              <w:spacing w:line="300" w:lineRule="exact"/>
              <w:jc w:val="center"/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127" w:type="dxa"/>
            <w:noWrap w:val="0"/>
            <w:vAlign w:val="center"/>
          </w:tcPr>
          <w:p w14:paraId="65FEF2C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34" w:type="dxa"/>
            <w:gridSpan w:val="4"/>
            <w:noWrap w:val="0"/>
            <w:vAlign w:val="center"/>
          </w:tcPr>
          <w:p w14:paraId="553F9A71">
            <w:pPr>
              <w:spacing w:line="300" w:lineRule="exact"/>
              <w:jc w:val="center"/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693E2EF5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47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621BE199">
            <w:pPr>
              <w:spacing w:line="300" w:lineRule="exact"/>
              <w:jc w:val="center"/>
              <w:rPr>
                <w:rFonts w:hint="default" w:ascii="方正仿宋简体" w:eastAsia="方正仿宋简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2025</w:t>
            </w:r>
          </w:p>
        </w:tc>
        <w:tc>
          <w:tcPr>
            <w:tcW w:w="1638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10ACAC0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CB0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571" w:type="dxa"/>
            <w:gridSpan w:val="24"/>
            <w:noWrap w:val="0"/>
            <w:vAlign w:val="center"/>
          </w:tcPr>
          <w:p w14:paraId="74DA4F4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代表性成果情况</w:t>
            </w:r>
          </w:p>
        </w:tc>
      </w:tr>
      <w:tr w14:paraId="08FA4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71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0D79B1F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BCDE3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954F6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728870CE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4DEBBB5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3959BF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批准机关</w:t>
            </w:r>
          </w:p>
        </w:tc>
        <w:tc>
          <w:tcPr>
            <w:tcW w:w="177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4A1908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批准文号</w:t>
            </w:r>
          </w:p>
        </w:tc>
        <w:tc>
          <w:tcPr>
            <w:tcW w:w="2029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110281A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7258A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71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67DE322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获奖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9F545AB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676D816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7E5C9A83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34A3D200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D852AC0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30EBA8D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2F233D4D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EA6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5514CF69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1588D0F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513894D4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6D007043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16C2E451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782B86AE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718E1E87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68D5F25D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27FF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568BFD44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F262922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590DF88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3BF6DE8E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610445B6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A6B643C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5EEEE570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2D0148C6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F4B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71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1C06036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37F9D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A13BA7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32AEF513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25A427E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8DA817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批准机关</w:t>
            </w:r>
          </w:p>
        </w:tc>
        <w:tc>
          <w:tcPr>
            <w:tcW w:w="177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24099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批准文号</w:t>
            </w:r>
          </w:p>
        </w:tc>
        <w:tc>
          <w:tcPr>
            <w:tcW w:w="2029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1042567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7B11F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71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4D80B6A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课题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D2ED799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9F2EF81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1DBA5647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6956890B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95EE4E8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9C627D7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1DD6B145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633B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67DFA1B7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4251593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02D4CB1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1501C81F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63B2D773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73C8143C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9CAC9F9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03BF6AA2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60D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5E8049F1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0B8227C5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A05937B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45978347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3FDE0463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08E67413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45E028F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073733A3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5794FBE8">
      <w:pPr>
        <w:tabs>
          <w:tab w:val="left" w:pos="870"/>
          <w:tab w:val="left" w:pos="2085"/>
          <w:tab w:val="left" w:pos="6595"/>
          <w:tab w:val="left" w:pos="8265"/>
          <w:tab w:val="left" w:pos="9090"/>
          <w:tab w:val="left" w:pos="10750"/>
          <w:tab w:val="left" w:pos="12525"/>
        </w:tabs>
        <w:spacing w:line="240" w:lineRule="exact"/>
        <w:rPr>
          <w:rFonts w:ascii="方正仿宋简体" w:cs="宋体"/>
          <w:b/>
          <w:color w:val="auto"/>
          <w:szCs w:val="21"/>
          <w:highlight w:val="none"/>
        </w:rPr>
      </w:pPr>
      <w:r>
        <w:rPr>
          <w:rFonts w:ascii="方正仿宋简体" w:cs="宋体"/>
          <w:b/>
          <w:color w:val="auto"/>
          <w:szCs w:val="21"/>
          <w:highlight w:val="none"/>
        </w:rPr>
        <w:tab/>
      </w:r>
      <w:r>
        <w:rPr>
          <w:rFonts w:ascii="方正仿宋简体" w:cs="宋体"/>
          <w:b/>
          <w:color w:val="auto"/>
          <w:szCs w:val="21"/>
          <w:highlight w:val="none"/>
        </w:rPr>
        <w:tab/>
      </w:r>
      <w:r>
        <w:rPr>
          <w:rFonts w:ascii="方正仿宋简体" w:cs="宋体"/>
          <w:b/>
          <w:color w:val="auto"/>
          <w:szCs w:val="21"/>
          <w:highlight w:val="none"/>
        </w:rPr>
        <w:tab/>
      </w:r>
      <w:r>
        <w:rPr>
          <w:rFonts w:ascii="方正仿宋简体" w:cs="宋体"/>
          <w:b/>
          <w:color w:val="auto"/>
          <w:szCs w:val="21"/>
          <w:highlight w:val="none"/>
        </w:rPr>
        <w:tab/>
      </w:r>
      <w:r>
        <w:rPr>
          <w:rFonts w:ascii="方正仿宋简体" w:cs="宋体"/>
          <w:b/>
          <w:color w:val="auto"/>
          <w:szCs w:val="21"/>
          <w:highlight w:val="none"/>
        </w:rPr>
        <w:tab/>
      </w:r>
      <w:r>
        <w:rPr>
          <w:rFonts w:ascii="方正仿宋简体" w:cs="宋体"/>
          <w:b/>
          <w:color w:val="auto"/>
          <w:szCs w:val="21"/>
          <w:highlight w:val="none"/>
        </w:rPr>
        <w:tab/>
      </w:r>
      <w:r>
        <w:rPr>
          <w:rFonts w:ascii="方正仿宋简体" w:cs="宋体"/>
          <w:b/>
          <w:color w:val="auto"/>
          <w:szCs w:val="21"/>
          <w:highlight w:val="none"/>
        </w:rPr>
        <w:tab/>
      </w:r>
    </w:p>
    <w:tbl>
      <w:tblPr>
        <w:tblStyle w:val="9"/>
        <w:tblW w:w="14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110"/>
        <w:gridCol w:w="4615"/>
        <w:gridCol w:w="1640"/>
        <w:gridCol w:w="765"/>
        <w:gridCol w:w="1515"/>
        <w:gridCol w:w="2010"/>
        <w:gridCol w:w="21"/>
        <w:gridCol w:w="2030"/>
      </w:tblGrid>
      <w:tr w14:paraId="1329E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70" w:type="dxa"/>
            <w:tcBorders>
              <w:right w:val="single" w:color="000000" w:sz="6" w:space="0"/>
            </w:tcBorders>
            <w:noWrap w:val="0"/>
            <w:vAlign w:val="center"/>
          </w:tcPr>
          <w:p w14:paraId="14D1BF0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4B984CA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21FC53C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4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0030D3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专利类别</w:t>
            </w:r>
          </w:p>
        </w:tc>
        <w:tc>
          <w:tcPr>
            <w:tcW w:w="76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6DC8C1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3B8FD93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批准机关</w:t>
            </w:r>
          </w:p>
        </w:tc>
        <w:tc>
          <w:tcPr>
            <w:tcW w:w="2031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5CD09D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申请号</w:t>
            </w:r>
          </w:p>
        </w:tc>
        <w:tc>
          <w:tcPr>
            <w:tcW w:w="2030" w:type="dxa"/>
            <w:tcBorders>
              <w:left w:val="single" w:color="000000" w:sz="6" w:space="0"/>
            </w:tcBorders>
            <w:noWrap w:val="0"/>
            <w:vAlign w:val="center"/>
          </w:tcPr>
          <w:p w14:paraId="3EA0B17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61FA1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70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0F68444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专利</w:t>
            </w: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9104B74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376094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4A63BBF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93434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6E79A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1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79F36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0" w:type="dxa"/>
            <w:tcBorders>
              <w:left w:val="single" w:color="000000" w:sz="6" w:space="0"/>
            </w:tcBorders>
            <w:noWrap w:val="0"/>
            <w:vAlign w:val="center"/>
          </w:tcPr>
          <w:p w14:paraId="63901A2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0628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70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3AB6AE8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F900DF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54B5A3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DFC181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365E603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2D37DD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1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03BC1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0" w:type="dxa"/>
            <w:tcBorders>
              <w:left w:val="single" w:color="000000" w:sz="6" w:space="0"/>
            </w:tcBorders>
            <w:noWrap w:val="0"/>
            <w:vAlign w:val="center"/>
          </w:tcPr>
          <w:p w14:paraId="3372F051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54AB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70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10D33E61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81BE9C3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789FEAC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ECC72FF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2EED02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B40D11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1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D7DC08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30" w:type="dxa"/>
            <w:tcBorders>
              <w:left w:val="single" w:color="000000" w:sz="6" w:space="0"/>
            </w:tcBorders>
            <w:noWrap w:val="0"/>
            <w:vAlign w:val="center"/>
          </w:tcPr>
          <w:p w14:paraId="0D0454D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F558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4" w:hRule="atLeast"/>
          <w:jc w:val="center"/>
        </w:trPr>
        <w:tc>
          <w:tcPr>
            <w:tcW w:w="870" w:type="dxa"/>
            <w:tcBorders>
              <w:right w:val="single" w:color="000000" w:sz="6" w:space="0"/>
            </w:tcBorders>
            <w:noWrap w:val="0"/>
            <w:vAlign w:val="center"/>
          </w:tcPr>
          <w:p w14:paraId="4E5158EE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D9C1CCD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B9053D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4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391CCF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报刊或出版社</w:t>
            </w:r>
          </w:p>
        </w:tc>
        <w:tc>
          <w:tcPr>
            <w:tcW w:w="76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76FCC9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3BA5B3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期刊主管或主办部门</w:t>
            </w:r>
          </w:p>
        </w:tc>
        <w:tc>
          <w:tcPr>
            <w:tcW w:w="20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3D2709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查询网址</w:t>
            </w:r>
          </w:p>
        </w:tc>
        <w:tc>
          <w:tcPr>
            <w:tcW w:w="2051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3E2B08F3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47B5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70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2470AAD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论文</w:t>
            </w:r>
          </w:p>
          <w:p w14:paraId="7B71896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著作</w:t>
            </w: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8A31053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55117C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FA438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69BB5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51EB2A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B56831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1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46E10CC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E452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70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0E695E1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BA526F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2DAF4E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809EE2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D67D7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0A4D9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14B74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1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56710C7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1462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70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07E679F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E13604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AB7FB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FB03BE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DFBE2BD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ED41C1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993F1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1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1E35EC5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097E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70" w:type="dxa"/>
            <w:tcBorders>
              <w:right w:val="single" w:color="000000" w:sz="6" w:space="0"/>
            </w:tcBorders>
            <w:noWrap w:val="0"/>
            <w:vAlign w:val="center"/>
          </w:tcPr>
          <w:p w14:paraId="3D0DA0C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FF0EFD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FD906D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40" w:type="dxa"/>
            <w:tcBorders>
              <w:left w:val="single" w:color="000000" w:sz="6" w:space="0"/>
            </w:tcBorders>
            <w:noWrap w:val="0"/>
            <w:vAlign w:val="center"/>
          </w:tcPr>
          <w:p w14:paraId="012FD78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765" w:type="dxa"/>
            <w:tcBorders>
              <w:right w:val="single" w:color="000000" w:sz="6" w:space="0"/>
            </w:tcBorders>
            <w:noWrap w:val="0"/>
            <w:vAlign w:val="center"/>
          </w:tcPr>
          <w:p w14:paraId="29D3060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3214FE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批示或证明</w:t>
            </w:r>
          </w:p>
        </w:tc>
        <w:tc>
          <w:tcPr>
            <w:tcW w:w="20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99E50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查询网址或批准文号</w:t>
            </w:r>
          </w:p>
        </w:tc>
        <w:tc>
          <w:tcPr>
            <w:tcW w:w="2051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317668F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3E23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70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3F93721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其他</w:t>
            </w: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0CB6FA">
            <w:pPr>
              <w:spacing w:line="300" w:lineRule="exact"/>
              <w:ind w:left="-105" w:leftChars="-50" w:right="-105" w:rightChars="-50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E89C03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</w:tcBorders>
            <w:noWrap w:val="0"/>
            <w:vAlign w:val="center"/>
          </w:tcPr>
          <w:p w14:paraId="47938DD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right w:val="single" w:color="000000" w:sz="6" w:space="0"/>
            </w:tcBorders>
            <w:noWrap w:val="0"/>
            <w:vAlign w:val="center"/>
          </w:tcPr>
          <w:p w14:paraId="0EB0E5B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35D976D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8E7AB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1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6A759A76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952F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70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3E51E03B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B90BB8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2D254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</w:tcBorders>
            <w:noWrap w:val="0"/>
            <w:vAlign w:val="center"/>
          </w:tcPr>
          <w:p w14:paraId="3130BF8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right w:val="single" w:color="000000" w:sz="6" w:space="0"/>
            </w:tcBorders>
            <w:noWrap w:val="0"/>
            <w:vAlign w:val="center"/>
          </w:tcPr>
          <w:p w14:paraId="5DB6F43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AC71BF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F45242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1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0F04D1F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FC0F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70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3E1131D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90E426F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6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FD668D4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tcBorders>
              <w:left w:val="single" w:color="000000" w:sz="6" w:space="0"/>
            </w:tcBorders>
            <w:noWrap w:val="0"/>
            <w:vAlign w:val="center"/>
          </w:tcPr>
          <w:p w14:paraId="512E76A0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tcBorders>
              <w:right w:val="single" w:color="000000" w:sz="6" w:space="0"/>
            </w:tcBorders>
            <w:noWrap w:val="0"/>
            <w:vAlign w:val="center"/>
          </w:tcPr>
          <w:p w14:paraId="2082D533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DD5D4D9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0E3B4A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1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7C104C97">
            <w:pPr>
              <w:spacing w:line="300" w:lineRule="exact"/>
              <w:jc w:val="center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69A0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576" w:type="dxa"/>
            <w:gridSpan w:val="9"/>
            <w:noWrap w:val="0"/>
            <w:vAlign w:val="center"/>
          </w:tcPr>
          <w:p w14:paraId="65313296">
            <w:pPr>
              <w:spacing w:line="300" w:lineRule="exact"/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简体" w:eastAsia="方正仿宋简体"/>
                <w:b/>
                <w:color w:val="auto"/>
                <w:sz w:val="24"/>
                <w:szCs w:val="24"/>
                <w:highlight w:val="none"/>
              </w:rPr>
              <w:t>县(市、区）人社部门或市直主管部门审核人签名：</w:t>
            </w:r>
          </w:p>
        </w:tc>
      </w:tr>
    </w:tbl>
    <w:p w14:paraId="5CF3557C">
      <w:pPr>
        <w:spacing w:line="320" w:lineRule="exact"/>
        <w:ind w:left="964" w:hanging="964" w:hangingChars="400"/>
        <w:rPr>
          <w:rFonts w:ascii="方正仿宋简体" w:eastAsia="方正仿宋简体"/>
          <w:b/>
          <w:color w:val="auto"/>
          <w:sz w:val="24"/>
          <w:szCs w:val="24"/>
          <w:highlight w:val="none"/>
        </w:rPr>
      </w:pPr>
      <w:r>
        <w:rPr>
          <w:rFonts w:ascii="方正仿宋简体" w:eastAsia="方正仿宋简体"/>
          <w:b/>
          <w:color w:val="auto"/>
          <w:sz w:val="24"/>
          <w:szCs w:val="24"/>
          <w:highlight w:val="none"/>
        </w:rPr>
        <w:t>说明：1.用人单位负责审查申报材料的合法性、真实性、完整性和有效性，单位审查人要对申报人提供的材料逐项审核签字。</w:t>
      </w:r>
    </w:p>
    <w:p w14:paraId="635ACCA1">
      <w:pPr>
        <w:spacing w:line="320" w:lineRule="exact"/>
        <w:ind w:left="964" w:hanging="964" w:hangingChars="400"/>
        <w:rPr>
          <w:rFonts w:ascii="方正仿宋简体" w:eastAsia="方正仿宋简体"/>
          <w:b/>
          <w:color w:val="auto"/>
          <w:sz w:val="24"/>
          <w:szCs w:val="24"/>
          <w:highlight w:val="none"/>
        </w:rPr>
      </w:pPr>
      <w:r>
        <w:rPr>
          <w:rFonts w:ascii="方正仿宋简体" w:eastAsia="方正仿宋简体"/>
          <w:b/>
          <w:color w:val="auto"/>
          <w:sz w:val="24"/>
          <w:szCs w:val="24"/>
          <w:highlight w:val="none"/>
        </w:rPr>
        <w:t xml:space="preserve">      2.县（市、区）人社部门或市直主管部门要对用人单位呈报的申报材料进行核查、复审，并确认签字。</w:t>
      </w:r>
    </w:p>
    <w:p w14:paraId="52E11677">
      <w:pPr>
        <w:spacing w:line="600" w:lineRule="exact"/>
        <w:ind w:firstLine="480"/>
        <w:jc w:val="right"/>
        <w:rPr>
          <w:rFonts w:ascii="宋体"/>
          <w:bCs/>
          <w:color w:val="auto"/>
          <w:sz w:val="30"/>
          <w:szCs w:val="30"/>
          <w:highlight w:val="none"/>
        </w:rPr>
      </w:pPr>
      <w:r>
        <w:rPr>
          <w:rFonts w:ascii="方正仿宋简体" w:eastAsia="方正仿宋简体"/>
          <w:b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8194675</wp:posOffset>
                </wp:positionH>
                <wp:positionV relativeFrom="paragraph">
                  <wp:posOffset>600710</wp:posOffset>
                </wp:positionV>
                <wp:extent cx="761365" cy="349250"/>
                <wp:effectExtent l="4445" t="4445" r="15240" b="825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36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6C6AA5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5.25pt;margin-top:47.3pt;height:27.5pt;width:59.95pt;z-index:251661312;mso-width-relative:page;mso-height-relative:page;" fillcolor="#FFFFFF" filled="t" stroked="t" coordsize="21600,21600" o:gfxdata="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7WupdYA&#10;AAAMAQAADwAAAAAAAAABACAAAAAiAAAAZHJzL2Rvd25yZXYueG1sUEsBAhQAFAAAAAgAh07iQGH1&#10;MhIhAgAAcwQAAA4AAAAAAAAAAQAgAAAAJQEAAGRycy9lMm9Eb2MueG1sUEsFBgAAAAAGAAYAWQEA&#10;ALgFAAAAAA==&#10;">
                <v:fill on="t" focussize="0,0"/>
                <v:stroke color="#FFFFFF" joinstyle="miter"/>
                <v:imagedata o:title=""/>
                <o:lock v:ext="edit" aspectratio="f"/>
                <v:textbox inset="0mm,0mm,0mm,0mm" style="layout-flow:vertical;">
                  <w:txbxContent>
                    <w:p w14:paraId="26C6AA5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方正仿宋简体" w:eastAsia="方正仿宋简体"/>
          <w:b/>
          <w:color w:val="auto"/>
          <w:sz w:val="24"/>
          <w:szCs w:val="24"/>
          <w:highlight w:val="none"/>
        </w:rPr>
        <w:t xml:space="preserve">      3.专利申请号需经网上查询后，方可得知</w:t>
      </w:r>
      <w:r>
        <w:rPr>
          <w:rFonts w:hint="eastAsia" w:ascii="方正仿宋简体" w:eastAsia="方正仿宋简体"/>
          <w:b/>
          <w:color w:val="auto"/>
          <w:sz w:val="24"/>
          <w:szCs w:val="24"/>
          <w:highlight w:val="none"/>
        </w:rPr>
        <w:t>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417" w:right="1247" w:bottom="1417" w:left="1247" w:header="851" w:footer="992" w:gutter="0"/>
      <w:pgNumType w:fmt="decimal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674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8785" cy="215265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41D5C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6.95pt;width:34.55pt;mso-position-horizontal:outside;mso-position-horizontal-relative:margin;z-index:251659264;mso-width-relative:page;mso-height-relative:page;" filled="f" stroked="f" coordsize="21600,21600" o:gfxdata="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oxHP0wAAAAMBAAAPAAAAAAAAAAEAIAAAACIAAABkcnMvZG93bnJldi54bWxQSwECFAAU&#10;AAAACACHTuJAVqLyIb0BAAB0AwAADgAAAAAAAAABACAAAAAi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E41D5C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E790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0080" cy="27178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6F86C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21.4pt;width:50.4pt;mso-position-horizontal:outside;mso-position-horizontal-relative:margin;z-index:251660288;mso-width-relative:page;mso-height-relative:page;" filled="f" stroked="f" coordsize="21600,21600" o:gfxdata="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2xYkXUAAAABAEAAA8AAAAAAAAAAQAgAAAAIgAAAGRy&#10;cy9kb3ducmV2LnhtbFBLAQIUABQAAAAIAIdO4kCG08Im0AEAAJwDAAAOAAAAAAAAAAEAIAAAACM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56F86C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B73C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C3B7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ZjNmN2UxZDVhNTg2ODVlZmYwM2JhOTEzNjI5MGYifQ=="/>
    <w:docVar w:name="KSO_WPS_MARK_KEY" w:val="4a43e000-f7f8-46b8-b1d7-f9996b74ced5"/>
  </w:docVars>
  <w:rsids>
    <w:rsidRoot w:val="00172A27"/>
    <w:rsid w:val="00091DE4"/>
    <w:rsid w:val="001102DF"/>
    <w:rsid w:val="001265D9"/>
    <w:rsid w:val="00172A27"/>
    <w:rsid w:val="001B61BA"/>
    <w:rsid w:val="00201829"/>
    <w:rsid w:val="00215C00"/>
    <w:rsid w:val="002268D3"/>
    <w:rsid w:val="00255EC6"/>
    <w:rsid w:val="002A3FB0"/>
    <w:rsid w:val="00310CC1"/>
    <w:rsid w:val="003168A4"/>
    <w:rsid w:val="0035499F"/>
    <w:rsid w:val="00373752"/>
    <w:rsid w:val="00397648"/>
    <w:rsid w:val="003B575F"/>
    <w:rsid w:val="003E1AC8"/>
    <w:rsid w:val="00482BD4"/>
    <w:rsid w:val="004B2E85"/>
    <w:rsid w:val="004E79D3"/>
    <w:rsid w:val="00500702"/>
    <w:rsid w:val="00503C76"/>
    <w:rsid w:val="005441C9"/>
    <w:rsid w:val="00545C29"/>
    <w:rsid w:val="0055509E"/>
    <w:rsid w:val="00604C6B"/>
    <w:rsid w:val="00651C3A"/>
    <w:rsid w:val="00710B2D"/>
    <w:rsid w:val="0075502C"/>
    <w:rsid w:val="00762AE6"/>
    <w:rsid w:val="00762FA5"/>
    <w:rsid w:val="007978E9"/>
    <w:rsid w:val="007C5869"/>
    <w:rsid w:val="007D41EB"/>
    <w:rsid w:val="007E17D7"/>
    <w:rsid w:val="007F2443"/>
    <w:rsid w:val="008544D1"/>
    <w:rsid w:val="00871139"/>
    <w:rsid w:val="008806E4"/>
    <w:rsid w:val="00886E64"/>
    <w:rsid w:val="008B0BAF"/>
    <w:rsid w:val="008F4349"/>
    <w:rsid w:val="00991086"/>
    <w:rsid w:val="00A73A83"/>
    <w:rsid w:val="00B117C1"/>
    <w:rsid w:val="00B57026"/>
    <w:rsid w:val="00C76D65"/>
    <w:rsid w:val="00D90B1D"/>
    <w:rsid w:val="00DC33B9"/>
    <w:rsid w:val="00DE2BEE"/>
    <w:rsid w:val="00E738AF"/>
    <w:rsid w:val="00E773B9"/>
    <w:rsid w:val="00EA7F75"/>
    <w:rsid w:val="00EB60E2"/>
    <w:rsid w:val="00EC5A91"/>
    <w:rsid w:val="00F002B6"/>
    <w:rsid w:val="00FB0526"/>
    <w:rsid w:val="00FE3319"/>
    <w:rsid w:val="02050E8D"/>
    <w:rsid w:val="025A46AC"/>
    <w:rsid w:val="030D433B"/>
    <w:rsid w:val="03E37F17"/>
    <w:rsid w:val="04202978"/>
    <w:rsid w:val="04680BD0"/>
    <w:rsid w:val="05583966"/>
    <w:rsid w:val="05D678CE"/>
    <w:rsid w:val="07B155CF"/>
    <w:rsid w:val="08434218"/>
    <w:rsid w:val="086230FE"/>
    <w:rsid w:val="0B3878C3"/>
    <w:rsid w:val="0B9546CB"/>
    <w:rsid w:val="0ED03EAD"/>
    <w:rsid w:val="0FED2ABF"/>
    <w:rsid w:val="105C2EDE"/>
    <w:rsid w:val="109D09C7"/>
    <w:rsid w:val="10D4056D"/>
    <w:rsid w:val="11644B55"/>
    <w:rsid w:val="119A3921"/>
    <w:rsid w:val="11E82E02"/>
    <w:rsid w:val="12DD63C1"/>
    <w:rsid w:val="12F37B7F"/>
    <w:rsid w:val="141D3B73"/>
    <w:rsid w:val="170A62D7"/>
    <w:rsid w:val="18906E90"/>
    <w:rsid w:val="196855FE"/>
    <w:rsid w:val="19803702"/>
    <w:rsid w:val="1A057709"/>
    <w:rsid w:val="1BF807B0"/>
    <w:rsid w:val="1C1F0F13"/>
    <w:rsid w:val="1FBF3122"/>
    <w:rsid w:val="1FE41D4A"/>
    <w:rsid w:val="20233CB7"/>
    <w:rsid w:val="20E102DA"/>
    <w:rsid w:val="21FF7E54"/>
    <w:rsid w:val="22871539"/>
    <w:rsid w:val="229F1B2B"/>
    <w:rsid w:val="23451CA6"/>
    <w:rsid w:val="23D07150"/>
    <w:rsid w:val="253A277E"/>
    <w:rsid w:val="25AA337C"/>
    <w:rsid w:val="263853AB"/>
    <w:rsid w:val="27943E9F"/>
    <w:rsid w:val="29D0586D"/>
    <w:rsid w:val="2A823A59"/>
    <w:rsid w:val="2D1D79A6"/>
    <w:rsid w:val="2E303401"/>
    <w:rsid w:val="30153137"/>
    <w:rsid w:val="32BA3E1B"/>
    <w:rsid w:val="34A527D5"/>
    <w:rsid w:val="34CE225A"/>
    <w:rsid w:val="35FE2255"/>
    <w:rsid w:val="37755F03"/>
    <w:rsid w:val="379359A2"/>
    <w:rsid w:val="395B5E52"/>
    <w:rsid w:val="39C74884"/>
    <w:rsid w:val="3B284DB7"/>
    <w:rsid w:val="3CAB38A3"/>
    <w:rsid w:val="3DFFF713"/>
    <w:rsid w:val="3F152266"/>
    <w:rsid w:val="436431B3"/>
    <w:rsid w:val="446659A5"/>
    <w:rsid w:val="459C48BB"/>
    <w:rsid w:val="45DA4898"/>
    <w:rsid w:val="45FB5A1D"/>
    <w:rsid w:val="468A764A"/>
    <w:rsid w:val="46927D09"/>
    <w:rsid w:val="47AFF5B4"/>
    <w:rsid w:val="489E70E9"/>
    <w:rsid w:val="498A0381"/>
    <w:rsid w:val="4A440616"/>
    <w:rsid w:val="4CBA4728"/>
    <w:rsid w:val="4D2E2185"/>
    <w:rsid w:val="4DA71C7C"/>
    <w:rsid w:val="4FDF4A0C"/>
    <w:rsid w:val="4FE6207D"/>
    <w:rsid w:val="517805FC"/>
    <w:rsid w:val="531A7D56"/>
    <w:rsid w:val="534F24B9"/>
    <w:rsid w:val="54897298"/>
    <w:rsid w:val="55330B1B"/>
    <w:rsid w:val="553F746B"/>
    <w:rsid w:val="55962904"/>
    <w:rsid w:val="57584EBB"/>
    <w:rsid w:val="578859AA"/>
    <w:rsid w:val="590E445F"/>
    <w:rsid w:val="5A203262"/>
    <w:rsid w:val="5A4672EA"/>
    <w:rsid w:val="5B183093"/>
    <w:rsid w:val="5B7E09F8"/>
    <w:rsid w:val="5BDC3223"/>
    <w:rsid w:val="5C2A125B"/>
    <w:rsid w:val="5C441F61"/>
    <w:rsid w:val="5DC667F0"/>
    <w:rsid w:val="5DFE767D"/>
    <w:rsid w:val="5E1C55F2"/>
    <w:rsid w:val="5F0E79E0"/>
    <w:rsid w:val="5F1363BE"/>
    <w:rsid w:val="5F300E97"/>
    <w:rsid w:val="5F867738"/>
    <w:rsid w:val="5FE73240"/>
    <w:rsid w:val="5FE73508"/>
    <w:rsid w:val="62AF1D49"/>
    <w:rsid w:val="632C74E7"/>
    <w:rsid w:val="637476D0"/>
    <w:rsid w:val="6411675A"/>
    <w:rsid w:val="672E29D7"/>
    <w:rsid w:val="685B1DA1"/>
    <w:rsid w:val="6A0F5872"/>
    <w:rsid w:val="6B111EBA"/>
    <w:rsid w:val="6BA30EA4"/>
    <w:rsid w:val="6BB97444"/>
    <w:rsid w:val="6EBD7930"/>
    <w:rsid w:val="707E7F1A"/>
    <w:rsid w:val="70BC4076"/>
    <w:rsid w:val="71645D03"/>
    <w:rsid w:val="719C59AC"/>
    <w:rsid w:val="71D54437"/>
    <w:rsid w:val="720E1BCB"/>
    <w:rsid w:val="725C633E"/>
    <w:rsid w:val="738E3455"/>
    <w:rsid w:val="75BDC773"/>
    <w:rsid w:val="76EF4945"/>
    <w:rsid w:val="77812FA8"/>
    <w:rsid w:val="77F2BA8C"/>
    <w:rsid w:val="77FDDADD"/>
    <w:rsid w:val="7848062F"/>
    <w:rsid w:val="78C75101"/>
    <w:rsid w:val="7991449D"/>
    <w:rsid w:val="7B845A2C"/>
    <w:rsid w:val="7CD40548"/>
    <w:rsid w:val="7DFF6509"/>
    <w:rsid w:val="7EED96F1"/>
    <w:rsid w:val="7FAC7437"/>
    <w:rsid w:val="7FFE3113"/>
    <w:rsid w:val="BA7B23C6"/>
    <w:rsid w:val="EDFD3088"/>
    <w:rsid w:val="F7F4C53A"/>
    <w:rsid w:val="FBAC0D83"/>
    <w:rsid w:val="FBFF18AD"/>
    <w:rsid w:val="FDFCD3B1"/>
    <w:rsid w:val="FE734873"/>
    <w:rsid w:val="FE7E0C7E"/>
    <w:rsid w:val="FFBF7B4C"/>
    <w:rsid w:val="FFCE690E"/>
    <w:rsid w:val="FFDDE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1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5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Header Char"/>
    <w:basedOn w:val="11"/>
    <w:link w:val="7"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Balloon Text Char"/>
    <w:basedOn w:val="11"/>
    <w:link w:val="5"/>
    <w:semiHidden/>
    <w:qFormat/>
    <w:uiPriority w:val="99"/>
    <w:rPr>
      <w:rFonts w:ascii="Calibri" w:hAnsi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3</Pages>
  <Words>431</Words>
  <Characters>449</Characters>
  <Lines>0</Lines>
  <Paragraphs>0</Paragraphs>
  <TotalTime>4</TotalTime>
  <ScaleCrop>false</ScaleCrop>
  <LinksUpToDate>false</LinksUpToDate>
  <CharactersWithSpaces>509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2022-07-30T01:47:00Z</dcterms:created>
  <dc:creator>刘聪</dc:creator>
  <cp:lastModifiedBy>十二</cp:lastModifiedBy>
  <cp:lastPrinted>2024-08-16T18:40:00Z</cp:lastPrinted>
  <dcterms:modified xsi:type="dcterms:W3CDTF">2026-07-27T09:58:09Z</dcterms:modified>
  <dc:title>济医药协字〔2022〕*号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336D949AC1F14599884BE5284137D497_13</vt:lpwstr>
  </property>
  <property fmtid="{D5CDD505-2E9C-101B-9397-08002B2CF9AE}" pid="4" name="KSOSaveFontToCloudKey">
    <vt:lpwstr>435454846_btnclosed</vt:lpwstr>
  </property>
  <property fmtid="{D5CDD505-2E9C-101B-9397-08002B2CF9AE}" pid="5" name="KSOTemplateDocerSaveRecord">
    <vt:lpwstr>eyJoZGlkIjoiOTBlNzQ1ZTRlNTIzZTg2ZTM0ZTg2ZWRjZTRkMmJhZGQiLCJ1c2VySWQiOiIzMTIyOTgzNjYifQ==</vt:lpwstr>
  </property>
</Properties>
</file>