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38C16">
      <w:pPr>
        <w:jc w:val="center"/>
        <w:rPr>
          <w:rFonts w:ascii="方正仿宋简体"/>
          <w:b/>
          <w:color w:val="auto"/>
          <w:sz w:val="32"/>
          <w:highlight w:val="none"/>
        </w:rPr>
      </w:pPr>
      <w:bookmarkStart w:id="0" w:name="_GoBack"/>
      <w:bookmarkEnd w:id="0"/>
      <w:r>
        <w:rPr>
          <w:rFonts w:hint="eastAsia" w:ascii="方正仿宋简体" w:hAnsi="方正小标宋简体" w:eastAsia="方正小标宋简体" w:cs="方正小标宋简体"/>
          <w:b/>
          <w:color w:val="auto"/>
          <w:sz w:val="44"/>
          <w:szCs w:val="48"/>
          <w:highlight w:val="none"/>
        </w:rPr>
        <w:t>专家（学术）委员会推荐意见表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"/>
        <w:gridCol w:w="360"/>
        <w:gridCol w:w="1260"/>
        <w:gridCol w:w="540"/>
        <w:gridCol w:w="410"/>
        <w:gridCol w:w="840"/>
        <w:gridCol w:w="900"/>
        <w:gridCol w:w="732"/>
        <w:gridCol w:w="960"/>
        <w:gridCol w:w="728"/>
        <w:gridCol w:w="1370"/>
      </w:tblGrid>
      <w:tr w14:paraId="33D7B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260" w:type="dxa"/>
            <w:gridSpan w:val="2"/>
            <w:noWrap w:val="0"/>
            <w:vAlign w:val="center"/>
          </w:tcPr>
          <w:p w14:paraId="0D74EF14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申报人</w:t>
            </w:r>
          </w:p>
          <w:p w14:paraId="5A070A6D">
            <w:pPr>
              <w:spacing w:line="360" w:lineRule="exact"/>
              <w:jc w:val="center"/>
              <w:rPr>
                <w:rFonts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1260" w:type="dxa"/>
            <w:noWrap w:val="0"/>
            <w:vAlign w:val="center"/>
          </w:tcPr>
          <w:p w14:paraId="1BD6CC8A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40" w:type="dxa"/>
            <w:noWrap w:val="0"/>
            <w:vAlign w:val="center"/>
          </w:tcPr>
          <w:p w14:paraId="2BC0AAE5">
            <w:pPr>
              <w:spacing w:line="360" w:lineRule="exact"/>
              <w:jc w:val="center"/>
              <w:rPr>
                <w:rFonts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性</w:t>
            </w:r>
            <w:r>
              <w:rPr>
                <w:rFonts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别</w:t>
            </w:r>
          </w:p>
        </w:tc>
        <w:tc>
          <w:tcPr>
            <w:tcW w:w="410" w:type="dxa"/>
            <w:noWrap w:val="0"/>
            <w:vAlign w:val="center"/>
          </w:tcPr>
          <w:p w14:paraId="4F373CFB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40" w:type="dxa"/>
            <w:noWrap w:val="0"/>
            <w:vAlign w:val="center"/>
          </w:tcPr>
          <w:p w14:paraId="7121E332">
            <w:pPr>
              <w:spacing w:line="360" w:lineRule="exact"/>
              <w:jc w:val="center"/>
              <w:rPr>
                <w:rFonts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出生</w:t>
            </w:r>
          </w:p>
          <w:p w14:paraId="61CC85A9">
            <w:pPr>
              <w:spacing w:line="360" w:lineRule="exact"/>
              <w:jc w:val="center"/>
              <w:rPr>
                <w:rFonts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年月</w:t>
            </w:r>
          </w:p>
        </w:tc>
        <w:tc>
          <w:tcPr>
            <w:tcW w:w="900" w:type="dxa"/>
            <w:noWrap w:val="0"/>
            <w:vAlign w:val="center"/>
          </w:tcPr>
          <w:p w14:paraId="4516EB81">
            <w:pPr>
              <w:spacing w:line="360" w:lineRule="exact"/>
              <w:jc w:val="center"/>
              <w:rPr>
                <w:rFonts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235E81B5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2" w:type="dxa"/>
            <w:noWrap w:val="0"/>
            <w:vAlign w:val="center"/>
          </w:tcPr>
          <w:p w14:paraId="75FB9C98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文化</w:t>
            </w:r>
          </w:p>
          <w:p w14:paraId="45C3A0FE">
            <w:pPr>
              <w:spacing w:line="360" w:lineRule="exact"/>
              <w:jc w:val="center"/>
              <w:rPr>
                <w:rFonts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程度</w:t>
            </w:r>
          </w:p>
        </w:tc>
        <w:tc>
          <w:tcPr>
            <w:tcW w:w="960" w:type="dxa"/>
            <w:noWrap w:val="0"/>
            <w:vAlign w:val="center"/>
          </w:tcPr>
          <w:p w14:paraId="6560A8FD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28" w:type="dxa"/>
            <w:noWrap w:val="0"/>
            <w:vAlign w:val="center"/>
          </w:tcPr>
          <w:p w14:paraId="13F430AA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学位</w:t>
            </w:r>
          </w:p>
        </w:tc>
        <w:tc>
          <w:tcPr>
            <w:tcW w:w="1370" w:type="dxa"/>
            <w:noWrap w:val="0"/>
            <w:vAlign w:val="center"/>
          </w:tcPr>
          <w:p w14:paraId="2DBA08C9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6DB03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2520" w:type="dxa"/>
            <w:gridSpan w:val="3"/>
            <w:noWrap w:val="0"/>
            <w:vAlign w:val="center"/>
          </w:tcPr>
          <w:p w14:paraId="46214082">
            <w:pPr>
              <w:spacing w:line="360" w:lineRule="exact"/>
              <w:jc w:val="center"/>
              <w:rPr>
                <w:rFonts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现专业技术职务资格及聘任时间</w:t>
            </w:r>
          </w:p>
        </w:tc>
        <w:tc>
          <w:tcPr>
            <w:tcW w:w="2690" w:type="dxa"/>
            <w:gridSpan w:val="4"/>
            <w:noWrap w:val="0"/>
            <w:vAlign w:val="center"/>
          </w:tcPr>
          <w:p w14:paraId="7BE9F029">
            <w:pPr>
              <w:spacing w:line="360" w:lineRule="exact"/>
              <w:jc w:val="center"/>
              <w:rPr>
                <w:rFonts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92" w:type="dxa"/>
            <w:gridSpan w:val="2"/>
            <w:noWrap w:val="0"/>
            <w:vAlign w:val="center"/>
          </w:tcPr>
          <w:p w14:paraId="382D877C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拟申报专业</w:t>
            </w:r>
          </w:p>
          <w:p w14:paraId="7F6A0961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技术职务资格</w:t>
            </w:r>
          </w:p>
        </w:tc>
        <w:tc>
          <w:tcPr>
            <w:tcW w:w="2098" w:type="dxa"/>
            <w:gridSpan w:val="2"/>
            <w:noWrap w:val="0"/>
            <w:vAlign w:val="center"/>
          </w:tcPr>
          <w:p w14:paraId="6DC4DA4B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162E5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  <w:jc w:val="center"/>
        </w:trPr>
        <w:tc>
          <w:tcPr>
            <w:tcW w:w="2520" w:type="dxa"/>
            <w:gridSpan w:val="3"/>
            <w:noWrap w:val="0"/>
            <w:vAlign w:val="center"/>
          </w:tcPr>
          <w:p w14:paraId="4ABA23D0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何时何校何专业</w:t>
            </w:r>
          </w:p>
          <w:p w14:paraId="525FAE24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毕业及学制</w:t>
            </w:r>
          </w:p>
        </w:tc>
        <w:tc>
          <w:tcPr>
            <w:tcW w:w="6480" w:type="dxa"/>
            <w:gridSpan w:val="8"/>
            <w:noWrap w:val="0"/>
            <w:vAlign w:val="center"/>
          </w:tcPr>
          <w:p w14:paraId="7C8E6F3B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7B4A1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  <w:jc w:val="center"/>
        </w:trPr>
        <w:tc>
          <w:tcPr>
            <w:tcW w:w="2520" w:type="dxa"/>
            <w:gridSpan w:val="3"/>
            <w:noWrap w:val="0"/>
            <w:vAlign w:val="center"/>
          </w:tcPr>
          <w:p w14:paraId="5826CF2D">
            <w:pPr>
              <w:spacing w:line="360" w:lineRule="exact"/>
              <w:jc w:val="center"/>
              <w:rPr>
                <w:rFonts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工作单位</w:t>
            </w:r>
          </w:p>
        </w:tc>
        <w:tc>
          <w:tcPr>
            <w:tcW w:w="6480" w:type="dxa"/>
            <w:gridSpan w:val="8"/>
            <w:noWrap w:val="0"/>
            <w:vAlign w:val="center"/>
          </w:tcPr>
          <w:p w14:paraId="2F603E8C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335A8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5" w:hRule="atLeast"/>
          <w:jc w:val="center"/>
        </w:trPr>
        <w:tc>
          <w:tcPr>
            <w:tcW w:w="900" w:type="dxa"/>
            <w:noWrap w:val="0"/>
            <w:vAlign w:val="center"/>
          </w:tcPr>
          <w:p w14:paraId="6A3A7B62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专</w:t>
            </w:r>
          </w:p>
          <w:p w14:paraId="31AB9D1A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023EF972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家</w:t>
            </w:r>
          </w:p>
          <w:p w14:paraId="4E2FD81C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58E39323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意</w:t>
            </w:r>
          </w:p>
          <w:p w14:paraId="1478202A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23EC4E27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见</w:t>
            </w:r>
          </w:p>
        </w:tc>
        <w:tc>
          <w:tcPr>
            <w:tcW w:w="8100" w:type="dxa"/>
            <w:gridSpan w:val="10"/>
            <w:noWrap w:val="0"/>
            <w:vAlign w:val="center"/>
          </w:tcPr>
          <w:p w14:paraId="52040799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008A5540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02092548">
            <w:pPr>
              <w:spacing w:line="360" w:lineRule="exact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26D77C65">
            <w:pPr>
              <w:spacing w:line="360" w:lineRule="exact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18521986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676090FE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2525BDC1">
            <w:pPr>
              <w:spacing w:line="360" w:lineRule="exact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3C768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5" w:hRule="atLeast"/>
          <w:jc w:val="center"/>
        </w:trPr>
        <w:tc>
          <w:tcPr>
            <w:tcW w:w="900" w:type="dxa"/>
            <w:noWrap w:val="0"/>
            <w:vAlign w:val="center"/>
          </w:tcPr>
          <w:p w14:paraId="232FC100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专</w:t>
            </w:r>
          </w:p>
          <w:p w14:paraId="2E15D362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1A44B5AD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家</w:t>
            </w:r>
          </w:p>
          <w:p w14:paraId="06DCD875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24F11098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签</w:t>
            </w:r>
          </w:p>
          <w:p w14:paraId="33E538C9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48DBDEBD">
            <w:pPr>
              <w:spacing w:line="360" w:lineRule="exact"/>
              <w:jc w:val="center"/>
              <w:rPr>
                <w:rFonts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字</w:t>
            </w:r>
          </w:p>
        </w:tc>
        <w:tc>
          <w:tcPr>
            <w:tcW w:w="8100" w:type="dxa"/>
            <w:gridSpan w:val="10"/>
            <w:noWrap w:val="0"/>
            <w:vAlign w:val="bottom"/>
          </w:tcPr>
          <w:p w14:paraId="22F76204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393BEFDD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2DBA666A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183E2AB1">
            <w:pPr>
              <w:spacing w:line="360" w:lineRule="exact"/>
              <w:ind w:left="5783" w:hanging="5783" w:hangingChars="2400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         </w:t>
            </w:r>
          </w:p>
          <w:p w14:paraId="180B684D">
            <w:pPr>
              <w:spacing w:line="360" w:lineRule="exact"/>
              <w:ind w:left="5783" w:hanging="5783" w:hangingChars="2400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                                                                                     年       月     日</w:t>
            </w:r>
          </w:p>
        </w:tc>
      </w:tr>
      <w:tr w14:paraId="7248B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9" w:hRule="atLeast"/>
          <w:jc w:val="center"/>
        </w:trPr>
        <w:tc>
          <w:tcPr>
            <w:tcW w:w="900" w:type="dxa"/>
            <w:noWrap w:val="0"/>
            <w:vAlign w:val="center"/>
          </w:tcPr>
          <w:p w14:paraId="36C06182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单</w:t>
            </w:r>
          </w:p>
          <w:p w14:paraId="012EE2A6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位</w:t>
            </w:r>
          </w:p>
          <w:p w14:paraId="0E71634E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审</w:t>
            </w:r>
          </w:p>
          <w:p w14:paraId="10B23D85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核</w:t>
            </w:r>
          </w:p>
          <w:p w14:paraId="5B85B4A4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意</w:t>
            </w:r>
          </w:p>
          <w:p w14:paraId="4F2BD5FD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见</w:t>
            </w:r>
          </w:p>
        </w:tc>
        <w:tc>
          <w:tcPr>
            <w:tcW w:w="8100" w:type="dxa"/>
            <w:gridSpan w:val="10"/>
            <w:noWrap w:val="0"/>
            <w:vAlign w:val="center"/>
          </w:tcPr>
          <w:p w14:paraId="4F1F7139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29D7D11F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19029682">
            <w:pPr>
              <w:spacing w:line="360" w:lineRule="exact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2496D3E6">
            <w:pPr>
              <w:spacing w:line="360" w:lineRule="exact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2010CF07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</w:p>
          <w:p w14:paraId="2766B57C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 xml:space="preserve">                                                                                                    （盖章）</w:t>
            </w:r>
          </w:p>
          <w:p w14:paraId="6AD19055">
            <w:pPr>
              <w:spacing w:line="360" w:lineRule="exact"/>
              <w:jc w:val="center"/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方正仿宋简体" w:eastAsia="方正仿宋简体"/>
                <w:b/>
                <w:color w:val="auto"/>
                <w:sz w:val="24"/>
                <w:szCs w:val="24"/>
                <w:highlight w:val="none"/>
              </w:rPr>
              <w:t>审核人（签字）：                负责人（签字）：       年       月     日</w:t>
            </w:r>
          </w:p>
        </w:tc>
      </w:tr>
    </w:tbl>
    <w:p w14:paraId="63B85B18">
      <w:pPr>
        <w:spacing w:line="360" w:lineRule="exact"/>
        <w:rPr>
          <w:rFonts w:hint="eastAsia" w:ascii="方正仿宋简体" w:hAnsi="方正仿宋简体" w:eastAsia="方正仿宋简体"/>
          <w:b/>
          <w:color w:val="auto"/>
          <w:sz w:val="24"/>
          <w:szCs w:val="24"/>
          <w:highlight w:val="none"/>
        </w:rPr>
      </w:pPr>
    </w:p>
    <w:p w14:paraId="52E11677">
      <w:pPr>
        <w:spacing w:line="600" w:lineRule="exact"/>
        <w:ind w:firstLine="480"/>
        <w:jc w:val="right"/>
        <w:rPr>
          <w:rFonts w:ascii="宋体"/>
          <w:bCs/>
          <w:color w:val="auto"/>
          <w:sz w:val="30"/>
          <w:szCs w:val="30"/>
          <w:highlight w:val="none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247" w:right="1417" w:bottom="1247" w:left="1417" w:header="851" w:footer="992" w:gutter="0"/>
      <w:pgNumType w:fmt="decimal"/>
      <w:cols w:space="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6747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38785" cy="215265"/>
              <wp:effectExtent l="0" t="0" r="0" b="0"/>
              <wp:wrapNone/>
              <wp:docPr id="1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8785" cy="215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E41D5C">
                          <w:pPr>
                            <w:pStyle w:val="6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6.95pt;width:34.55pt;mso-position-horizontal:outside;mso-position-horizontal-relative:margin;z-index:251659264;mso-width-relative:page;mso-height-relative:page;" filled="f" stroked="f" coordsize="21600,21600" o:gfxdata="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LoxHP0wAAAAMBAAAPAAAAAAAAAAEAIAAAACIAAABkcnMvZG93bnJldi54bWxQSwECFAAU&#10;AAAACACHTuJAVqLyIb0BAAB0AwAADgAAAAAAAAABACAAAAAi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FE41D5C">
                    <w:pPr>
                      <w:pStyle w:val="6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E7904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40080" cy="27178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0080" cy="271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56F86C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25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square" lIns="0" tIns="0" rIns="0" bIns="0" upright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21.4pt;width:50.4pt;mso-position-horizontal:outside;mso-position-horizontal-relative:margin;z-index:251660288;mso-width-relative:page;mso-height-relative:page;" filled="f" stroked="f" coordsize="21600,21600" o:gfxdata="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B2xYkXUAAAABAEAAA8AAAAAAAAAAQAgAAAAIgAAAGRy&#10;cy9kb3ducmV2LnhtbFBLAQIUABQAAAAIAIdO4kCG08Im0AEAAJwDAAAOAAAAAAAAAAEAIAAAACM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056F86C">
                    <w:pPr>
                      <w:pStyle w:val="6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25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B73C0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EC3B7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4ZjNmN2UxZDVhNTg2ODVlZmYwM2JhOTEzNjI5MGYifQ=="/>
    <w:docVar w:name="KSO_WPS_MARK_KEY" w:val="4a43e000-f7f8-46b8-b1d7-f9996b74ced5"/>
  </w:docVars>
  <w:rsids>
    <w:rsidRoot w:val="00172A27"/>
    <w:rsid w:val="00091DE4"/>
    <w:rsid w:val="001102DF"/>
    <w:rsid w:val="001265D9"/>
    <w:rsid w:val="00172A27"/>
    <w:rsid w:val="001B61BA"/>
    <w:rsid w:val="00201829"/>
    <w:rsid w:val="00215C00"/>
    <w:rsid w:val="002268D3"/>
    <w:rsid w:val="00255EC6"/>
    <w:rsid w:val="002A3FB0"/>
    <w:rsid w:val="00310CC1"/>
    <w:rsid w:val="003168A4"/>
    <w:rsid w:val="0035499F"/>
    <w:rsid w:val="00373752"/>
    <w:rsid w:val="00397648"/>
    <w:rsid w:val="003B575F"/>
    <w:rsid w:val="003E1AC8"/>
    <w:rsid w:val="00482BD4"/>
    <w:rsid w:val="004B2E85"/>
    <w:rsid w:val="004E79D3"/>
    <w:rsid w:val="00500702"/>
    <w:rsid w:val="00503C76"/>
    <w:rsid w:val="005441C9"/>
    <w:rsid w:val="00545C29"/>
    <w:rsid w:val="0055509E"/>
    <w:rsid w:val="00604C6B"/>
    <w:rsid w:val="00651C3A"/>
    <w:rsid w:val="00710B2D"/>
    <w:rsid w:val="0075502C"/>
    <w:rsid w:val="00762AE6"/>
    <w:rsid w:val="00762FA5"/>
    <w:rsid w:val="007978E9"/>
    <w:rsid w:val="007C5869"/>
    <w:rsid w:val="007D41EB"/>
    <w:rsid w:val="007E17D7"/>
    <w:rsid w:val="007F2443"/>
    <w:rsid w:val="008544D1"/>
    <w:rsid w:val="00871139"/>
    <w:rsid w:val="008806E4"/>
    <w:rsid w:val="00886E64"/>
    <w:rsid w:val="008B0BAF"/>
    <w:rsid w:val="008F4349"/>
    <w:rsid w:val="00991086"/>
    <w:rsid w:val="00A73A83"/>
    <w:rsid w:val="00B117C1"/>
    <w:rsid w:val="00B57026"/>
    <w:rsid w:val="00C76D65"/>
    <w:rsid w:val="00D90B1D"/>
    <w:rsid w:val="00DC33B9"/>
    <w:rsid w:val="00DE2BEE"/>
    <w:rsid w:val="00E738AF"/>
    <w:rsid w:val="00E773B9"/>
    <w:rsid w:val="00EA7F75"/>
    <w:rsid w:val="00EB60E2"/>
    <w:rsid w:val="00EC5A91"/>
    <w:rsid w:val="00F002B6"/>
    <w:rsid w:val="00FB0526"/>
    <w:rsid w:val="00FE3319"/>
    <w:rsid w:val="02050E8D"/>
    <w:rsid w:val="025A46AC"/>
    <w:rsid w:val="030D433B"/>
    <w:rsid w:val="03E37F17"/>
    <w:rsid w:val="04202978"/>
    <w:rsid w:val="04680BD0"/>
    <w:rsid w:val="05583966"/>
    <w:rsid w:val="05D678CE"/>
    <w:rsid w:val="07B155CF"/>
    <w:rsid w:val="08434218"/>
    <w:rsid w:val="086230FE"/>
    <w:rsid w:val="0B3878C3"/>
    <w:rsid w:val="0B9546CB"/>
    <w:rsid w:val="0ED03EAD"/>
    <w:rsid w:val="0FED2ABF"/>
    <w:rsid w:val="105C2EDE"/>
    <w:rsid w:val="109D09C7"/>
    <w:rsid w:val="10D4056D"/>
    <w:rsid w:val="11644B55"/>
    <w:rsid w:val="119A3921"/>
    <w:rsid w:val="11E82E02"/>
    <w:rsid w:val="12DD63C1"/>
    <w:rsid w:val="12F37B7F"/>
    <w:rsid w:val="141D3B73"/>
    <w:rsid w:val="170A62D7"/>
    <w:rsid w:val="18906E90"/>
    <w:rsid w:val="196855FE"/>
    <w:rsid w:val="19803702"/>
    <w:rsid w:val="1A057709"/>
    <w:rsid w:val="1BF807B0"/>
    <w:rsid w:val="1C1F0F13"/>
    <w:rsid w:val="1FBF3122"/>
    <w:rsid w:val="1FE41D4A"/>
    <w:rsid w:val="20233CB7"/>
    <w:rsid w:val="20E102DA"/>
    <w:rsid w:val="21FF7E54"/>
    <w:rsid w:val="22871539"/>
    <w:rsid w:val="229F1B2B"/>
    <w:rsid w:val="23451CA6"/>
    <w:rsid w:val="23D07150"/>
    <w:rsid w:val="253A277E"/>
    <w:rsid w:val="25AA337C"/>
    <w:rsid w:val="263853AB"/>
    <w:rsid w:val="27943E9F"/>
    <w:rsid w:val="29D0586D"/>
    <w:rsid w:val="2A823A59"/>
    <w:rsid w:val="2D1D79A6"/>
    <w:rsid w:val="2E303401"/>
    <w:rsid w:val="30153137"/>
    <w:rsid w:val="32BA3E1B"/>
    <w:rsid w:val="34A527D5"/>
    <w:rsid w:val="34CE225A"/>
    <w:rsid w:val="35FE2255"/>
    <w:rsid w:val="37755F03"/>
    <w:rsid w:val="379359A2"/>
    <w:rsid w:val="395B5E52"/>
    <w:rsid w:val="39C74884"/>
    <w:rsid w:val="3B284DB7"/>
    <w:rsid w:val="3BC65725"/>
    <w:rsid w:val="3CAB38A3"/>
    <w:rsid w:val="3DFFF713"/>
    <w:rsid w:val="3F152266"/>
    <w:rsid w:val="436431B3"/>
    <w:rsid w:val="446659A5"/>
    <w:rsid w:val="459C48BB"/>
    <w:rsid w:val="45DA4898"/>
    <w:rsid w:val="45FB5A1D"/>
    <w:rsid w:val="468A764A"/>
    <w:rsid w:val="47AFF5B4"/>
    <w:rsid w:val="489E70E9"/>
    <w:rsid w:val="498A0381"/>
    <w:rsid w:val="4A440616"/>
    <w:rsid w:val="4CBA4728"/>
    <w:rsid w:val="4D2E2185"/>
    <w:rsid w:val="4DA71C7C"/>
    <w:rsid w:val="4FDF4A0C"/>
    <w:rsid w:val="4FE6207D"/>
    <w:rsid w:val="517805FC"/>
    <w:rsid w:val="531A7D56"/>
    <w:rsid w:val="534F24B9"/>
    <w:rsid w:val="54897298"/>
    <w:rsid w:val="55330B1B"/>
    <w:rsid w:val="553F746B"/>
    <w:rsid w:val="55962904"/>
    <w:rsid w:val="57584EBB"/>
    <w:rsid w:val="578859AA"/>
    <w:rsid w:val="590E445F"/>
    <w:rsid w:val="5A203262"/>
    <w:rsid w:val="5A4672EA"/>
    <w:rsid w:val="5B183093"/>
    <w:rsid w:val="5B7E09F8"/>
    <w:rsid w:val="5BDC3223"/>
    <w:rsid w:val="5C2A125B"/>
    <w:rsid w:val="5C441F61"/>
    <w:rsid w:val="5DC667F0"/>
    <w:rsid w:val="5DFE767D"/>
    <w:rsid w:val="5E1C55F2"/>
    <w:rsid w:val="5F0E79E0"/>
    <w:rsid w:val="5F1363BE"/>
    <w:rsid w:val="5F300E97"/>
    <w:rsid w:val="5F867738"/>
    <w:rsid w:val="5FE73240"/>
    <w:rsid w:val="5FE73508"/>
    <w:rsid w:val="62AF1D49"/>
    <w:rsid w:val="637476D0"/>
    <w:rsid w:val="6411675A"/>
    <w:rsid w:val="672E29D7"/>
    <w:rsid w:val="685B1DA1"/>
    <w:rsid w:val="6A0F5872"/>
    <w:rsid w:val="6B111EBA"/>
    <w:rsid w:val="6BA30EA4"/>
    <w:rsid w:val="6BB97444"/>
    <w:rsid w:val="6EBD7930"/>
    <w:rsid w:val="707E7F1A"/>
    <w:rsid w:val="70BC4076"/>
    <w:rsid w:val="71645D03"/>
    <w:rsid w:val="719C59AC"/>
    <w:rsid w:val="71D54437"/>
    <w:rsid w:val="720E1BCB"/>
    <w:rsid w:val="725C633E"/>
    <w:rsid w:val="738E3455"/>
    <w:rsid w:val="75BDC773"/>
    <w:rsid w:val="76EF4945"/>
    <w:rsid w:val="77812FA8"/>
    <w:rsid w:val="77F2BA8C"/>
    <w:rsid w:val="77FDDADD"/>
    <w:rsid w:val="7848062F"/>
    <w:rsid w:val="78C75101"/>
    <w:rsid w:val="7991449D"/>
    <w:rsid w:val="7B845A2C"/>
    <w:rsid w:val="7CD40548"/>
    <w:rsid w:val="7DFF6509"/>
    <w:rsid w:val="7EED96F1"/>
    <w:rsid w:val="7FAC7437"/>
    <w:rsid w:val="7FFE3113"/>
    <w:rsid w:val="BA7B23C6"/>
    <w:rsid w:val="EDFD3088"/>
    <w:rsid w:val="F7F4C53A"/>
    <w:rsid w:val="FBAC0D83"/>
    <w:rsid w:val="FBFF18AD"/>
    <w:rsid w:val="FDFCD3B1"/>
    <w:rsid w:val="FE734873"/>
    <w:rsid w:val="FE7E0C7E"/>
    <w:rsid w:val="FFBF7B4C"/>
    <w:rsid w:val="FFCE690E"/>
    <w:rsid w:val="FFDDE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iPriority="99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locked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character" w:default="1" w:styleId="11">
    <w:name w:val="Default Paragraph Font"/>
    <w:semiHidden/>
    <w:qFormat/>
    <w:uiPriority w:val="99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</w:rPr>
  </w:style>
  <w:style w:type="paragraph" w:styleId="4">
    <w:name w:val="Body Text"/>
    <w:basedOn w:val="1"/>
    <w:qFormat/>
    <w:uiPriority w:val="0"/>
    <w:pPr>
      <w:spacing w:after="120"/>
    </w:pPr>
    <w:rPr>
      <w:kern w:val="0"/>
      <w:sz w:val="20"/>
    </w:rPr>
  </w:style>
  <w:style w:type="paragraph" w:styleId="5">
    <w:name w:val="Balloon Text"/>
    <w:basedOn w:val="1"/>
    <w:link w:val="17"/>
    <w:semiHidden/>
    <w:qFormat/>
    <w:uiPriority w:val="99"/>
    <w:rPr>
      <w:sz w:val="18"/>
      <w:szCs w:val="18"/>
    </w:r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locked/>
    <w:uiPriority w:val="0"/>
    <w:rPr>
      <w:b/>
    </w:rPr>
  </w:style>
  <w:style w:type="character" w:styleId="13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4">
    <w:name w:val="Footer Char"/>
    <w:basedOn w:val="11"/>
    <w:link w:val="6"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Header Char"/>
    <w:basedOn w:val="11"/>
    <w:link w:val="7"/>
    <w:qFormat/>
    <w:locked/>
    <w:uiPriority w:val="99"/>
    <w:rPr>
      <w:rFonts w:cs="Times New Roman"/>
      <w:sz w:val="18"/>
      <w:szCs w:val="18"/>
    </w:rPr>
  </w:style>
  <w:style w:type="paragraph" w:customStyle="1" w:styleId="16">
    <w:name w:val="列出段落1"/>
    <w:basedOn w:val="1"/>
    <w:qFormat/>
    <w:uiPriority w:val="99"/>
    <w:pPr>
      <w:ind w:firstLine="420" w:firstLineChars="200"/>
    </w:pPr>
  </w:style>
  <w:style w:type="character" w:customStyle="1" w:styleId="17">
    <w:name w:val="Balloon Text Char"/>
    <w:basedOn w:val="11"/>
    <w:link w:val="5"/>
    <w:semiHidden/>
    <w:qFormat/>
    <w:uiPriority w:val="99"/>
    <w:rPr>
      <w:rFonts w:ascii="Calibri" w:hAnsi="Calibri"/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微软中国</Company>
  <Pages>1</Pages>
  <Words>8910</Words>
  <Characters>9141</Characters>
  <Lines>0</Lines>
  <Paragraphs>0</Paragraphs>
  <TotalTime>4</TotalTime>
  <ScaleCrop>false</ScaleCrop>
  <LinksUpToDate>false</LinksUpToDate>
  <CharactersWithSpaces>10011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2022-07-30T01:47:00Z</dcterms:created>
  <dc:creator>刘聪</dc:creator>
  <cp:lastModifiedBy>十二</cp:lastModifiedBy>
  <cp:lastPrinted>2024-08-16T18:40:00Z</cp:lastPrinted>
  <dcterms:modified xsi:type="dcterms:W3CDTF">2026-07-27T09:56:26Z</dcterms:modified>
  <dc:title>济医药协字〔2022〕*号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F371A55AE6604CFEA136BA97309C8FD1_13</vt:lpwstr>
  </property>
  <property fmtid="{D5CDD505-2E9C-101B-9397-08002B2CF9AE}" pid="4" name="KSOSaveFontToCloudKey">
    <vt:lpwstr>435454846_btnclosed</vt:lpwstr>
  </property>
  <property fmtid="{D5CDD505-2E9C-101B-9397-08002B2CF9AE}" pid="5" name="KSOTemplateDocerSaveRecord">
    <vt:lpwstr>eyJoZGlkIjoiZWRlZGUyMmZhNjI0OGIwNWExMzNhOWU5MTZkYWEzMmQiLCJ1c2VySWQiOiI0MzU0NTQ4NDYifQ==</vt:lpwstr>
  </property>
</Properties>
</file>