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863FA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  <w:t>附件1</w:t>
      </w:r>
    </w:p>
    <w:p w14:paraId="17C11AA9">
      <w:pPr>
        <w:pStyle w:val="8"/>
        <w:widowControl w:val="0"/>
        <w:tabs>
          <w:tab w:val="left" w:pos="744"/>
        </w:tabs>
        <w:adjustRightInd w:val="0"/>
        <w:spacing w:before="0" w:beforeAutospacing="0" w:after="0" w:afterAutospacing="0" w:line="600" w:lineRule="exact"/>
        <w:rPr>
          <w:rFonts w:hint="eastAsia" w:ascii="方正黑体简体" w:hAnsi="方正小标宋简体" w:eastAsia="方正黑体简体" w:cs="方正小标宋简体"/>
          <w:b/>
          <w:bCs/>
          <w:color w:val="auto"/>
          <w:sz w:val="32"/>
          <w:szCs w:val="32"/>
          <w:highlight w:val="none"/>
        </w:rPr>
      </w:pPr>
    </w:p>
    <w:p w14:paraId="51C90E64">
      <w:pPr>
        <w:pStyle w:val="8"/>
        <w:widowControl w:val="0"/>
        <w:tabs>
          <w:tab w:val="left" w:pos="744"/>
        </w:tabs>
        <w:adjustRightInd w:val="0"/>
        <w:spacing w:before="0" w:beforeAutospacing="0" w:after="0" w:afterAutospacing="0" w:line="600" w:lineRule="exact"/>
        <w:jc w:val="center"/>
        <w:rPr>
          <w:rFonts w:ascii="方正仿宋简体" w:hAnsi="Times New Roman" w:eastAsia="方正小标宋简体" w:cs="Times New Roman"/>
          <w:b/>
          <w:color w:val="auto"/>
          <w:sz w:val="44"/>
          <w:szCs w:val="44"/>
          <w:highlight w:val="none"/>
        </w:rPr>
      </w:pPr>
      <w:r>
        <w:rPr>
          <w:rFonts w:ascii="方正仿宋简体" w:hAnsi="Times New Roman" w:eastAsia="方正小标宋简体" w:cs="Times New Roman"/>
          <w:b/>
          <w:color w:val="auto"/>
          <w:sz w:val="44"/>
          <w:szCs w:val="44"/>
          <w:highlight w:val="none"/>
        </w:rPr>
        <w:t>诚信承诺书</w:t>
      </w:r>
    </w:p>
    <w:p w14:paraId="00E29444">
      <w:pPr>
        <w:pStyle w:val="8"/>
        <w:widowControl w:val="0"/>
        <w:tabs>
          <w:tab w:val="left" w:pos="744"/>
        </w:tabs>
        <w:adjustRightInd w:val="0"/>
        <w:spacing w:before="0" w:beforeAutospacing="0" w:after="0" w:afterAutospacing="0" w:line="600" w:lineRule="exact"/>
        <w:jc w:val="both"/>
        <w:rPr>
          <w:rFonts w:ascii="方正仿宋简体" w:hAnsi="Times New Roman" w:eastAsia="方正小标宋简体" w:cs="Times New Roman"/>
          <w:b/>
          <w:color w:val="auto"/>
          <w:sz w:val="32"/>
          <w:szCs w:val="32"/>
          <w:highlight w:val="none"/>
        </w:rPr>
      </w:pPr>
    </w:p>
    <w:p w14:paraId="617E124B">
      <w:pPr>
        <w:pStyle w:val="8"/>
        <w:widowControl w:val="0"/>
        <w:tabs>
          <w:tab w:val="left" w:pos="744"/>
        </w:tabs>
        <w:adjustRightInd w:val="0"/>
        <w:spacing w:before="0" w:beforeAutospacing="0" w:after="0" w:afterAutospacing="0" w:line="600" w:lineRule="exact"/>
        <w:ind w:firstLine="643" w:firstLineChars="200"/>
        <w:jc w:val="both"/>
        <w:rPr>
          <w:rFonts w:ascii="方正仿宋简体" w:hAnsi="Times New Roman" w:eastAsia="方正仿宋简体" w:cs="Times New Roman"/>
          <w:b/>
          <w:color w:val="auto"/>
          <w:sz w:val="32"/>
          <w:szCs w:val="32"/>
          <w:highlight w:val="none"/>
        </w:rPr>
      </w:pPr>
      <w:r>
        <w:rPr>
          <w:rFonts w:ascii="方正仿宋简体" w:hAnsi="Times New Roman" w:eastAsia="方正仿宋简体" w:cs="Times New Roman"/>
          <w:b/>
          <w:color w:val="auto"/>
          <w:sz w:val="32"/>
          <w:szCs w:val="32"/>
          <w:highlight w:val="none"/>
        </w:rPr>
        <w:t>本人郑重承诺：根据国家、省、市职称申报条件和要求，我在本次申报评审专业技术职称过程中，严肃认真、真实准确</w:t>
      </w:r>
      <w:r>
        <w:rPr>
          <w:rFonts w:hint="eastAsia" w:ascii="方正仿宋简体" w:hAnsi="Times New Roman" w:eastAsia="方正仿宋简体" w:cs="Times New Roman"/>
          <w:b/>
          <w:color w:val="auto"/>
          <w:sz w:val="32"/>
          <w:szCs w:val="32"/>
          <w:highlight w:val="none"/>
          <w:lang w:val="en-US" w:eastAsia="zh-CN"/>
        </w:rPr>
        <w:t>地</w:t>
      </w:r>
      <w:r>
        <w:rPr>
          <w:rFonts w:ascii="方正仿宋简体" w:hAnsi="Times New Roman" w:eastAsia="方正仿宋简体" w:cs="Times New Roman"/>
          <w:b/>
          <w:color w:val="auto"/>
          <w:sz w:val="32"/>
          <w:szCs w:val="32"/>
          <w:highlight w:val="none"/>
        </w:rPr>
        <w:t>提供了本人的个人信息、佐证材料、证件等相关材料，没有弄虚作假、学术不端等违反诚信的行为。对违反以上承诺所造成的后果，本人自愿承担相应责任，并按有关规定</w:t>
      </w:r>
      <w:r>
        <w:rPr>
          <w:rFonts w:hint="eastAsia" w:ascii="方正仿宋简体" w:hAnsi="Times New Roman" w:eastAsia="方正仿宋简体" w:cs="Times New Roman"/>
          <w:b/>
          <w:color w:val="auto"/>
          <w:sz w:val="32"/>
          <w:szCs w:val="32"/>
          <w:highlight w:val="none"/>
          <w:lang w:eastAsia="zh-CN"/>
        </w:rPr>
        <w:t>接受</w:t>
      </w:r>
      <w:r>
        <w:rPr>
          <w:rFonts w:ascii="方正仿宋简体" w:hAnsi="Times New Roman" w:eastAsia="方正仿宋简体" w:cs="Times New Roman"/>
          <w:b/>
          <w:color w:val="auto"/>
          <w:sz w:val="32"/>
          <w:szCs w:val="32"/>
          <w:highlight w:val="none"/>
        </w:rPr>
        <w:t>相应处理。</w:t>
      </w:r>
    </w:p>
    <w:p w14:paraId="2FEA32DF">
      <w:pPr>
        <w:pStyle w:val="8"/>
        <w:widowControl w:val="0"/>
        <w:tabs>
          <w:tab w:val="left" w:pos="744"/>
        </w:tabs>
        <w:adjustRightInd w:val="0"/>
        <w:spacing w:before="0" w:beforeAutospacing="0" w:after="0" w:afterAutospacing="0" w:line="600" w:lineRule="exact"/>
        <w:ind w:firstLine="124" w:firstLineChars="44"/>
        <w:jc w:val="both"/>
        <w:rPr>
          <w:rFonts w:hint="eastAsia" w:ascii="方正仿宋简体" w:hAnsi="仿宋_GB2312" w:eastAsia="方正仿宋简体" w:cs="仿宋_GB2312"/>
          <w:b/>
          <w:color w:val="auto"/>
          <w:sz w:val="28"/>
          <w:szCs w:val="28"/>
          <w:highlight w:val="none"/>
        </w:rPr>
      </w:pPr>
    </w:p>
    <w:p w14:paraId="7D1DCC53">
      <w:pPr>
        <w:pStyle w:val="8"/>
        <w:widowControl w:val="0"/>
        <w:tabs>
          <w:tab w:val="left" w:pos="744"/>
        </w:tabs>
        <w:adjustRightInd w:val="0"/>
        <w:spacing w:before="0" w:after="0" w:line="620" w:lineRule="exact"/>
        <w:jc w:val="both"/>
        <w:rPr>
          <w:rFonts w:hint="eastAsia" w:ascii="方正仿宋简体" w:hAnsi="仿宋_GB2312" w:eastAsia="方正仿宋简体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方正仿宋简体" w:hAnsi="仿宋_GB2312" w:eastAsia="方正仿宋简体" w:cs="仿宋_GB2312"/>
          <w:b/>
          <w:color w:val="auto"/>
          <w:sz w:val="28"/>
          <w:szCs w:val="28"/>
          <w:highlight w:val="none"/>
        </w:rPr>
        <w:t xml:space="preserve">                      </w:t>
      </w:r>
      <w:r>
        <w:rPr>
          <w:rFonts w:hint="eastAsia" w:ascii="方正仿宋简体" w:hAnsi="仿宋_GB2312" w:eastAsia="方正仿宋简体" w:cs="仿宋_GB2312"/>
          <w:b/>
          <w:color w:val="auto"/>
          <w:sz w:val="32"/>
          <w:szCs w:val="32"/>
          <w:highlight w:val="none"/>
        </w:rPr>
        <w:t xml:space="preserve">  承 诺 人（签字）：   </w:t>
      </w:r>
    </w:p>
    <w:p w14:paraId="09F0AE60">
      <w:pPr>
        <w:pStyle w:val="8"/>
        <w:widowControl w:val="0"/>
        <w:tabs>
          <w:tab w:val="left" w:pos="744"/>
        </w:tabs>
        <w:adjustRightInd w:val="0"/>
        <w:spacing w:before="0" w:after="0" w:line="620" w:lineRule="exact"/>
        <w:ind w:firstLine="1285" w:firstLineChars="400"/>
        <w:jc w:val="both"/>
        <w:rPr>
          <w:rFonts w:hint="eastAsia" w:ascii="方正仿宋简体" w:hAnsi="仿宋_GB2312" w:eastAsia="方正仿宋简体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方正仿宋简体" w:hAnsi="仿宋_GB2312" w:eastAsia="方正仿宋简体" w:cs="仿宋_GB2312"/>
          <w:b/>
          <w:color w:val="auto"/>
          <w:sz w:val="32"/>
          <w:szCs w:val="32"/>
          <w:highlight w:val="none"/>
        </w:rPr>
        <w:t xml:space="preserve">           </w:t>
      </w:r>
    </w:p>
    <w:p w14:paraId="2E1A52EC">
      <w:pPr>
        <w:pStyle w:val="8"/>
        <w:widowControl w:val="0"/>
        <w:tabs>
          <w:tab w:val="left" w:pos="744"/>
        </w:tabs>
        <w:adjustRightInd w:val="0"/>
        <w:spacing w:before="0" w:after="0" w:line="620" w:lineRule="exact"/>
        <w:ind w:firstLine="141" w:firstLineChars="44"/>
        <w:jc w:val="right"/>
        <w:rPr>
          <w:rFonts w:hint="eastAsia" w:ascii="方正仿宋简体" w:hAnsi="仿宋_GB2312" w:eastAsia="方正仿宋简体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方正仿宋简体" w:hAnsi="仿宋_GB2312" w:eastAsia="方正仿宋简体" w:cs="仿宋_GB2312"/>
          <w:b/>
          <w:color w:val="auto"/>
          <w:sz w:val="32"/>
          <w:szCs w:val="32"/>
          <w:highlight w:val="none"/>
        </w:rPr>
        <w:t xml:space="preserve"> 年       月       日 </w:t>
      </w:r>
    </w:p>
    <w:p w14:paraId="28F2D7AC">
      <w:pPr>
        <w:pStyle w:val="8"/>
        <w:widowControl w:val="0"/>
        <w:tabs>
          <w:tab w:val="left" w:pos="744"/>
        </w:tabs>
        <w:adjustRightInd w:val="0"/>
        <w:spacing w:before="0" w:after="0" w:line="620" w:lineRule="exact"/>
        <w:ind w:firstLine="1285" w:firstLineChars="400"/>
        <w:jc w:val="both"/>
        <w:rPr>
          <w:rFonts w:hint="eastAsia" w:ascii="方正仿宋简体" w:hAnsi="仿宋_GB2312" w:eastAsia="方正仿宋简体" w:cs="仿宋_GB2312"/>
          <w:b/>
          <w:color w:val="auto"/>
          <w:sz w:val="32"/>
          <w:szCs w:val="32"/>
          <w:highlight w:val="none"/>
        </w:rPr>
      </w:pPr>
    </w:p>
    <w:p w14:paraId="0A249D54">
      <w:pPr>
        <w:pStyle w:val="8"/>
        <w:widowControl w:val="0"/>
        <w:tabs>
          <w:tab w:val="left" w:pos="744"/>
        </w:tabs>
        <w:adjustRightInd w:val="0"/>
        <w:spacing w:before="0" w:after="0" w:line="620" w:lineRule="exact"/>
        <w:ind w:firstLine="1285" w:firstLineChars="400"/>
        <w:jc w:val="both"/>
        <w:rPr>
          <w:rFonts w:hint="eastAsia" w:ascii="方正仿宋简体" w:hAnsi="仿宋_GB2312" w:eastAsia="方正仿宋简体" w:cs="仿宋_GB2312"/>
          <w:b/>
          <w:color w:val="auto"/>
          <w:sz w:val="32"/>
          <w:szCs w:val="32"/>
          <w:highlight w:val="none"/>
        </w:rPr>
      </w:pPr>
    </w:p>
    <w:p w14:paraId="2AF0EB8C">
      <w:pPr>
        <w:pStyle w:val="8"/>
        <w:widowControl w:val="0"/>
        <w:tabs>
          <w:tab w:val="left" w:pos="744"/>
        </w:tabs>
        <w:adjustRightInd w:val="0"/>
        <w:spacing w:before="0" w:after="0" w:line="620" w:lineRule="exact"/>
        <w:ind w:firstLine="1285" w:firstLineChars="400"/>
        <w:jc w:val="both"/>
        <w:rPr>
          <w:rFonts w:hint="eastAsia" w:ascii="方正仿宋简体" w:hAnsi="仿宋_GB2312" w:eastAsia="方正仿宋简体" w:cs="仿宋_GB2312"/>
          <w:b/>
          <w:color w:val="auto"/>
          <w:sz w:val="32"/>
          <w:szCs w:val="32"/>
          <w:highlight w:val="none"/>
        </w:rPr>
      </w:pPr>
    </w:p>
    <w:p w14:paraId="5C66EFA4">
      <w:bookmarkStart w:id="0" w:name="_GoBack"/>
      <w:bookmarkEnd w:id="0"/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247" w:right="1417" w:bottom="1247" w:left="1417" w:header="851" w:footer="992" w:gutter="0"/>
      <w:pgNumType w:fmt="decimal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6747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38785" cy="215265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8785" cy="215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E41D5C">
                          <w:pPr>
                            <w:pStyle w:val="6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6.95pt;width:34.55pt;mso-position-horizontal:outside;mso-position-horizontal-relative:margin;z-index:251659264;mso-width-relative:page;mso-height-relative:page;" filled="f" stroked="f" coordsize="21600,21600" o:gfxdata="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LoxHP0wAAAAMBAAAPAAAAAAAAAAEAIAAAACIAAABkcnMvZG93bnJldi54bWxQSwECFAAU&#10;AAAACACHTuJAVqLyIb0BAAB0AwAADgAAAAAAAAABACAAAAAi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FE41D5C">
                    <w:pPr>
                      <w:pStyle w:val="6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E7904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40080" cy="27178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0080" cy="271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56F86C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25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square" lIns="0" tIns="0" rIns="0" bIns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21.4pt;width:50.4pt;mso-position-horizontal:outside;mso-position-horizontal-relative:margin;z-index:251660288;mso-width-relative:page;mso-height-relative:page;" filled="f" stroked="f" coordsize="21600,21600" o:gfxdata="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B2xYkXUAAAABAEAAA8AAAAAAAAAAQAgAAAAIgAAAGRy&#10;cy9kb3ducmV2LnhtbFBLAQIUABQAAAAIAIdO4kCG08Im0AEAAJwDAAAOAAAAAAAAAAEAIAAAACM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056F86C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25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B73C0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EC3B7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4ZjNmN2UxZDVhNTg2ODVlZmYwM2JhOTEzNjI5MGYifQ=="/>
    <w:docVar w:name="KSO_WPS_MARK_KEY" w:val="4a43e000-f7f8-46b8-b1d7-f9996b74ced5"/>
  </w:docVars>
  <w:rsids>
    <w:rsidRoot w:val="00172A27"/>
    <w:rsid w:val="00091DE4"/>
    <w:rsid w:val="001102DF"/>
    <w:rsid w:val="001265D9"/>
    <w:rsid w:val="00172A27"/>
    <w:rsid w:val="001B61BA"/>
    <w:rsid w:val="00201829"/>
    <w:rsid w:val="00215C00"/>
    <w:rsid w:val="002268D3"/>
    <w:rsid w:val="00255EC6"/>
    <w:rsid w:val="002A3FB0"/>
    <w:rsid w:val="00310CC1"/>
    <w:rsid w:val="003168A4"/>
    <w:rsid w:val="0035499F"/>
    <w:rsid w:val="00373752"/>
    <w:rsid w:val="00397648"/>
    <w:rsid w:val="003B575F"/>
    <w:rsid w:val="003E1AC8"/>
    <w:rsid w:val="00482BD4"/>
    <w:rsid w:val="004B2E85"/>
    <w:rsid w:val="004E79D3"/>
    <w:rsid w:val="00500702"/>
    <w:rsid w:val="00503C76"/>
    <w:rsid w:val="005441C9"/>
    <w:rsid w:val="00545C29"/>
    <w:rsid w:val="0055509E"/>
    <w:rsid w:val="00604C6B"/>
    <w:rsid w:val="00651C3A"/>
    <w:rsid w:val="00710B2D"/>
    <w:rsid w:val="0075502C"/>
    <w:rsid w:val="00762AE6"/>
    <w:rsid w:val="00762FA5"/>
    <w:rsid w:val="007978E9"/>
    <w:rsid w:val="007C5869"/>
    <w:rsid w:val="007D41EB"/>
    <w:rsid w:val="007E17D7"/>
    <w:rsid w:val="007F2443"/>
    <w:rsid w:val="008544D1"/>
    <w:rsid w:val="00871139"/>
    <w:rsid w:val="008806E4"/>
    <w:rsid w:val="00886E64"/>
    <w:rsid w:val="008B0BAF"/>
    <w:rsid w:val="008F4349"/>
    <w:rsid w:val="00991086"/>
    <w:rsid w:val="00A73A83"/>
    <w:rsid w:val="00B117C1"/>
    <w:rsid w:val="00B57026"/>
    <w:rsid w:val="00C76D65"/>
    <w:rsid w:val="00D90B1D"/>
    <w:rsid w:val="00DC33B9"/>
    <w:rsid w:val="00DE2BEE"/>
    <w:rsid w:val="00E738AF"/>
    <w:rsid w:val="00E773B9"/>
    <w:rsid w:val="00EA7F75"/>
    <w:rsid w:val="00EB60E2"/>
    <w:rsid w:val="00EC5A91"/>
    <w:rsid w:val="00F002B6"/>
    <w:rsid w:val="00FB0526"/>
    <w:rsid w:val="00FE3319"/>
    <w:rsid w:val="02050E8D"/>
    <w:rsid w:val="025A46AC"/>
    <w:rsid w:val="030D433B"/>
    <w:rsid w:val="03E37F17"/>
    <w:rsid w:val="04202978"/>
    <w:rsid w:val="04680BD0"/>
    <w:rsid w:val="05583966"/>
    <w:rsid w:val="05D678CE"/>
    <w:rsid w:val="07B155CF"/>
    <w:rsid w:val="08434218"/>
    <w:rsid w:val="086230FE"/>
    <w:rsid w:val="0B3878C3"/>
    <w:rsid w:val="0B9546CB"/>
    <w:rsid w:val="0ED03EAD"/>
    <w:rsid w:val="0FED2ABF"/>
    <w:rsid w:val="105C2EDE"/>
    <w:rsid w:val="109D09C7"/>
    <w:rsid w:val="10D4056D"/>
    <w:rsid w:val="11644B55"/>
    <w:rsid w:val="119A3921"/>
    <w:rsid w:val="11E82E02"/>
    <w:rsid w:val="12DD63C1"/>
    <w:rsid w:val="12F37B7F"/>
    <w:rsid w:val="141D3B73"/>
    <w:rsid w:val="170A62D7"/>
    <w:rsid w:val="18906E90"/>
    <w:rsid w:val="196855FE"/>
    <w:rsid w:val="19803702"/>
    <w:rsid w:val="1A057709"/>
    <w:rsid w:val="1BF807B0"/>
    <w:rsid w:val="1C1F0F13"/>
    <w:rsid w:val="1FBF3122"/>
    <w:rsid w:val="1FE41D4A"/>
    <w:rsid w:val="20233CB7"/>
    <w:rsid w:val="20E102DA"/>
    <w:rsid w:val="21FF7E54"/>
    <w:rsid w:val="22871539"/>
    <w:rsid w:val="229F1B2B"/>
    <w:rsid w:val="23451CA6"/>
    <w:rsid w:val="23D07150"/>
    <w:rsid w:val="253A277E"/>
    <w:rsid w:val="25AA337C"/>
    <w:rsid w:val="263853AB"/>
    <w:rsid w:val="27943E9F"/>
    <w:rsid w:val="29D0586D"/>
    <w:rsid w:val="2A823A59"/>
    <w:rsid w:val="2D1D79A6"/>
    <w:rsid w:val="2E303401"/>
    <w:rsid w:val="30153137"/>
    <w:rsid w:val="32BA3E1B"/>
    <w:rsid w:val="34A527D5"/>
    <w:rsid w:val="34CE225A"/>
    <w:rsid w:val="35FE2255"/>
    <w:rsid w:val="37755F03"/>
    <w:rsid w:val="379359A2"/>
    <w:rsid w:val="395B5E52"/>
    <w:rsid w:val="39C74884"/>
    <w:rsid w:val="3B284DB7"/>
    <w:rsid w:val="3CAB38A3"/>
    <w:rsid w:val="3DFFF713"/>
    <w:rsid w:val="3F152266"/>
    <w:rsid w:val="436431B3"/>
    <w:rsid w:val="446659A5"/>
    <w:rsid w:val="459C48BB"/>
    <w:rsid w:val="45DA4898"/>
    <w:rsid w:val="45FB5A1D"/>
    <w:rsid w:val="468A764A"/>
    <w:rsid w:val="47AFF5B4"/>
    <w:rsid w:val="489E70E9"/>
    <w:rsid w:val="498A0381"/>
    <w:rsid w:val="4A440616"/>
    <w:rsid w:val="4CBA4728"/>
    <w:rsid w:val="4D2E2185"/>
    <w:rsid w:val="4DA71C7C"/>
    <w:rsid w:val="4FA60C6F"/>
    <w:rsid w:val="4FDF4A0C"/>
    <w:rsid w:val="4FE6207D"/>
    <w:rsid w:val="517805FC"/>
    <w:rsid w:val="53020025"/>
    <w:rsid w:val="531A7D56"/>
    <w:rsid w:val="534F24B9"/>
    <w:rsid w:val="54897298"/>
    <w:rsid w:val="55330B1B"/>
    <w:rsid w:val="553F746B"/>
    <w:rsid w:val="55962904"/>
    <w:rsid w:val="57584EBB"/>
    <w:rsid w:val="578859AA"/>
    <w:rsid w:val="590E445F"/>
    <w:rsid w:val="5A203262"/>
    <w:rsid w:val="5A4672EA"/>
    <w:rsid w:val="5B183093"/>
    <w:rsid w:val="5B7E09F8"/>
    <w:rsid w:val="5BDC3223"/>
    <w:rsid w:val="5C2A125B"/>
    <w:rsid w:val="5C441F61"/>
    <w:rsid w:val="5DC667F0"/>
    <w:rsid w:val="5DFE767D"/>
    <w:rsid w:val="5E1C55F2"/>
    <w:rsid w:val="5F0E79E0"/>
    <w:rsid w:val="5F1363BE"/>
    <w:rsid w:val="5F300E97"/>
    <w:rsid w:val="5F867738"/>
    <w:rsid w:val="5FE73240"/>
    <w:rsid w:val="5FE73508"/>
    <w:rsid w:val="62AF1D49"/>
    <w:rsid w:val="637476D0"/>
    <w:rsid w:val="6411675A"/>
    <w:rsid w:val="672E29D7"/>
    <w:rsid w:val="685B1DA1"/>
    <w:rsid w:val="6A0F5872"/>
    <w:rsid w:val="6B111EBA"/>
    <w:rsid w:val="6BA30EA4"/>
    <w:rsid w:val="6BB97444"/>
    <w:rsid w:val="6EBD7930"/>
    <w:rsid w:val="707E7F1A"/>
    <w:rsid w:val="70BC4076"/>
    <w:rsid w:val="71645D03"/>
    <w:rsid w:val="719C59AC"/>
    <w:rsid w:val="71D54437"/>
    <w:rsid w:val="720E1BCB"/>
    <w:rsid w:val="725C633E"/>
    <w:rsid w:val="738E3455"/>
    <w:rsid w:val="75BDC773"/>
    <w:rsid w:val="76EF4945"/>
    <w:rsid w:val="77812FA8"/>
    <w:rsid w:val="77F2BA8C"/>
    <w:rsid w:val="77FDDADD"/>
    <w:rsid w:val="7848062F"/>
    <w:rsid w:val="78C75101"/>
    <w:rsid w:val="7991449D"/>
    <w:rsid w:val="7B845A2C"/>
    <w:rsid w:val="7CD40548"/>
    <w:rsid w:val="7DFF6509"/>
    <w:rsid w:val="7EED96F1"/>
    <w:rsid w:val="7FAC7437"/>
    <w:rsid w:val="7FFE3113"/>
    <w:rsid w:val="BA7B23C6"/>
    <w:rsid w:val="EDFD3088"/>
    <w:rsid w:val="F7F4C53A"/>
    <w:rsid w:val="FBAC0D83"/>
    <w:rsid w:val="FBFF18AD"/>
    <w:rsid w:val="FDFCD3B1"/>
    <w:rsid w:val="FE734873"/>
    <w:rsid w:val="FE7E0C7E"/>
    <w:rsid w:val="FFBF7B4C"/>
    <w:rsid w:val="FFCE690E"/>
    <w:rsid w:val="FFDDE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iPriority="99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locked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11">
    <w:name w:val="Default Paragraph Font"/>
    <w:semiHidden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</w:rPr>
  </w:style>
  <w:style w:type="paragraph" w:styleId="4">
    <w:name w:val="Body Text"/>
    <w:basedOn w:val="1"/>
    <w:qFormat/>
    <w:uiPriority w:val="0"/>
    <w:pPr>
      <w:spacing w:after="120"/>
    </w:pPr>
    <w:rPr>
      <w:kern w:val="0"/>
      <w:sz w:val="20"/>
    </w:rPr>
  </w:style>
  <w:style w:type="paragraph" w:styleId="5">
    <w:name w:val="Balloon Text"/>
    <w:basedOn w:val="1"/>
    <w:link w:val="17"/>
    <w:semiHidden/>
    <w:qFormat/>
    <w:uiPriority w:val="99"/>
    <w:rPr>
      <w:sz w:val="18"/>
      <w:szCs w:val="18"/>
    </w:r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locked/>
    <w:uiPriority w:val="0"/>
    <w:rPr>
      <w:b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4">
    <w:name w:val="Footer Char"/>
    <w:basedOn w:val="11"/>
    <w:link w:val="6"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Header Char"/>
    <w:basedOn w:val="11"/>
    <w:link w:val="7"/>
    <w:qFormat/>
    <w:locked/>
    <w:uiPriority w:val="99"/>
    <w:rPr>
      <w:rFonts w:cs="Times New Roman"/>
      <w:sz w:val="18"/>
      <w:szCs w:val="18"/>
    </w:rPr>
  </w:style>
  <w:style w:type="paragraph" w:customStyle="1" w:styleId="16">
    <w:name w:val="列出段落1"/>
    <w:basedOn w:val="1"/>
    <w:qFormat/>
    <w:uiPriority w:val="99"/>
    <w:pPr>
      <w:ind w:firstLine="420" w:firstLineChars="200"/>
    </w:pPr>
  </w:style>
  <w:style w:type="character" w:customStyle="1" w:styleId="17">
    <w:name w:val="Balloon Text Char"/>
    <w:basedOn w:val="11"/>
    <w:link w:val="5"/>
    <w:semiHidden/>
    <w:qFormat/>
    <w:uiPriority w:val="99"/>
    <w:rPr>
      <w:rFonts w:ascii="Calibri" w:hAnsi="Calibri"/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微软中国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2022-07-30T01:47:00Z</dcterms:created>
  <dc:creator>刘聪</dc:creator>
  <cp:lastModifiedBy>十二</cp:lastModifiedBy>
  <cp:lastPrinted>2024-08-16T18:40:00Z</cp:lastPrinted>
  <dcterms:modified xsi:type="dcterms:W3CDTF">2026-07-27T10:02:46Z</dcterms:modified>
  <dc:title>济医药协字〔2022〕*号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06F9A82C1DE244FCBC01899BF420F8C4_13</vt:lpwstr>
  </property>
  <property fmtid="{D5CDD505-2E9C-101B-9397-08002B2CF9AE}" pid="4" name="KSOSaveFontToCloudKey">
    <vt:lpwstr>435454846_btnclosed</vt:lpwstr>
  </property>
  <property fmtid="{D5CDD505-2E9C-101B-9397-08002B2CF9AE}" pid="5" name="KSOTemplateDocerSaveRecord">
    <vt:lpwstr>eyJoZGlkIjoiOTBlNzQ1ZTRlNTIzZTg2ZTM0ZTg2ZWRjZTRkMmJhZGQiLCJ1c2VySWQiOiIzMTIyOTgzNjYifQ==</vt:lpwstr>
  </property>
</Properties>
</file>